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Light"/>
        <w:tblW w:w="5000" w:type="pct"/>
        <w:tblLook w:val="0620" w:firstRow="1" w:lastRow="0" w:firstColumn="0" w:lastColumn="0" w:noHBand="1" w:noVBand="1"/>
      </w:tblPr>
      <w:tblGrid>
        <w:gridCol w:w="5040"/>
        <w:gridCol w:w="5040"/>
      </w:tblGrid>
      <w:tr w:rsidR="00856C35" w14:paraId="6EB57EB5" w14:textId="77777777" w:rsidTr="002740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28" w:type="dxa"/>
          </w:tcPr>
          <w:p w14:paraId="79D5C095" w14:textId="1E9CDCCB" w:rsidR="00856C35" w:rsidRDefault="00856C35" w:rsidP="00274016"/>
        </w:tc>
        <w:tc>
          <w:tcPr>
            <w:tcW w:w="4428" w:type="dxa"/>
          </w:tcPr>
          <w:p w14:paraId="1C67E6C5" w14:textId="072E5BD3" w:rsidR="00274016" w:rsidRDefault="00274016" w:rsidP="00274016">
            <w:pPr>
              <w:pStyle w:val="CompanyName"/>
              <w:jc w:val="left"/>
            </w:pPr>
            <w:r>
              <w:t xml:space="preserve">   </w:t>
            </w:r>
          </w:p>
          <w:p w14:paraId="1D3F3A50" w14:textId="5108B35F" w:rsidR="00274016" w:rsidRDefault="00274016" w:rsidP="00274016">
            <w:pPr>
              <w:pStyle w:val="CompanyName"/>
              <w:jc w:val="left"/>
            </w:pPr>
          </w:p>
          <w:p w14:paraId="184A1FDF" w14:textId="003BDAE4" w:rsidR="00274016" w:rsidRDefault="00274016" w:rsidP="00274016">
            <w:pPr>
              <w:pStyle w:val="CompanyName"/>
              <w:jc w:val="left"/>
            </w:pPr>
            <w:r>
              <w:t xml:space="preserve">                                                                                                           </w:t>
            </w:r>
          </w:p>
        </w:tc>
      </w:tr>
      <w:tr w:rsidR="00274016" w14:paraId="4E5F2054" w14:textId="77777777" w:rsidTr="00274016">
        <w:tc>
          <w:tcPr>
            <w:tcW w:w="4428" w:type="dxa"/>
          </w:tcPr>
          <w:p w14:paraId="02B7087B" w14:textId="77777777" w:rsidR="00274016" w:rsidRDefault="00274016" w:rsidP="00274016">
            <w:pPr>
              <w:pStyle w:val="CompanyName"/>
              <w:jc w:val="left"/>
              <w:rPr>
                <w:noProof/>
              </w:rPr>
            </w:pPr>
          </w:p>
        </w:tc>
        <w:tc>
          <w:tcPr>
            <w:tcW w:w="4428" w:type="dxa"/>
          </w:tcPr>
          <w:p w14:paraId="42CD05AA" w14:textId="190812E0" w:rsidR="00274016" w:rsidRDefault="00274016" w:rsidP="00274016">
            <w:pPr>
              <w:pStyle w:val="CompanyName"/>
              <w:jc w:val="left"/>
            </w:pPr>
          </w:p>
        </w:tc>
      </w:tr>
    </w:tbl>
    <w:p w14:paraId="43CAD7A5" w14:textId="2EDE990D" w:rsidR="00467865" w:rsidRPr="00275BB5" w:rsidRDefault="00AC14D4" w:rsidP="00856C35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3D7581" wp14:editId="21E694E2">
                <wp:simplePos x="0" y="0"/>
                <wp:positionH relativeFrom="margin">
                  <wp:posOffset>619125</wp:posOffset>
                </wp:positionH>
                <wp:positionV relativeFrom="paragraph">
                  <wp:posOffset>-1737360</wp:posOffset>
                </wp:positionV>
                <wp:extent cx="5372100" cy="177165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2100" cy="1771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CA95CF7" w14:textId="48353B67" w:rsidR="00AC14D4" w:rsidRDefault="00D81266" w:rsidP="00AC14D4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sz w:val="24"/>
                              </w:rPr>
                            </w:pPr>
                            <w:r w:rsidRPr="007E17CB">
                              <w:rPr>
                                <w:rFonts w:asciiTheme="majorHAnsi" w:hAnsiTheme="majorHAnsi"/>
                                <w:b/>
                                <w:sz w:val="24"/>
                              </w:rPr>
                              <w:t>MANCHESTER BOROUGH</w:t>
                            </w:r>
                          </w:p>
                          <w:p w14:paraId="40803CE2" w14:textId="02CF0BAD" w:rsidR="00AC14D4" w:rsidRPr="007E17CB" w:rsidRDefault="00AC14D4" w:rsidP="00D81266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sz w:val="24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BFF9A9A" wp14:editId="4AC279DA">
                                  <wp:extent cx="997854" cy="984754"/>
                                  <wp:effectExtent l="0" t="0" r="0" b="6350"/>
                                  <wp:docPr id="1022770804" name="Picture 1022770804" descr="A black and white seal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Picture 1" descr="A black and white seal&#10;&#10;AI-generated content may be incorrect."/>
                                          <pic:cNvPicPr/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00523" cy="98738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F03377F" w14:textId="2DEF3B27" w:rsidR="00D81266" w:rsidRPr="007E17CB" w:rsidRDefault="00D81266" w:rsidP="00D81266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sz w:val="24"/>
                              </w:rPr>
                            </w:pPr>
                            <w:r w:rsidRPr="007E17CB">
                              <w:rPr>
                                <w:rFonts w:asciiTheme="majorHAnsi" w:hAnsiTheme="majorHAnsi"/>
                                <w:b/>
                                <w:sz w:val="24"/>
                              </w:rPr>
                              <w:t>225 S. MAIN ST</w:t>
                            </w:r>
                          </w:p>
                          <w:p w14:paraId="3AC7A5CD" w14:textId="0A550EFA" w:rsidR="007E17CB" w:rsidRPr="007E17CB" w:rsidRDefault="00D81266" w:rsidP="00AC14D4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sz w:val="24"/>
                              </w:rPr>
                            </w:pPr>
                            <w:r w:rsidRPr="007E17CB">
                              <w:rPr>
                                <w:rFonts w:asciiTheme="majorHAnsi" w:hAnsiTheme="majorHAnsi"/>
                                <w:b/>
                                <w:sz w:val="24"/>
                              </w:rPr>
                              <w:t>MANCHESTER, PA 17345</w:t>
                            </w:r>
                          </w:p>
                          <w:p w14:paraId="289298A1" w14:textId="1286D2CD" w:rsidR="007E17CB" w:rsidRDefault="007E17CB" w:rsidP="00AC14D4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sz w:val="24"/>
                              </w:rPr>
                              <w:t xml:space="preserve">Phone: </w:t>
                            </w:r>
                            <w:r w:rsidR="00D81266" w:rsidRPr="007E17CB">
                              <w:rPr>
                                <w:rFonts w:asciiTheme="majorHAnsi" w:hAnsiTheme="majorHAnsi"/>
                                <w:b/>
                                <w:sz w:val="24"/>
                              </w:rPr>
                              <w:t>(717)</w:t>
                            </w:r>
                            <w:r w:rsidRPr="007E17CB">
                              <w:rPr>
                                <w:rFonts w:asciiTheme="majorHAnsi" w:hAnsiTheme="majorHAnsi"/>
                                <w:b/>
                                <w:sz w:val="24"/>
                              </w:rPr>
                              <w:t xml:space="preserve"> </w:t>
                            </w:r>
                            <w:r w:rsidR="00D81266" w:rsidRPr="007E17CB">
                              <w:rPr>
                                <w:rFonts w:asciiTheme="majorHAnsi" w:hAnsiTheme="majorHAnsi"/>
                                <w:b/>
                                <w:sz w:val="24"/>
                              </w:rPr>
                              <w:t>266-1022</w:t>
                            </w:r>
                          </w:p>
                          <w:p w14:paraId="68F38C1C" w14:textId="77777777" w:rsidR="00B90E75" w:rsidRDefault="00B90E75" w:rsidP="00AC14D4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sz w:val="24"/>
                              </w:rPr>
                            </w:pPr>
                          </w:p>
                          <w:p w14:paraId="227602EF" w14:textId="77777777" w:rsidR="00B90E75" w:rsidRDefault="00B90E75" w:rsidP="00AC14D4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sz w:val="24"/>
                              </w:rPr>
                            </w:pPr>
                          </w:p>
                          <w:p w14:paraId="602EEB11" w14:textId="77777777" w:rsidR="00B90E75" w:rsidRDefault="00B90E75" w:rsidP="00AC14D4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sz w:val="24"/>
                              </w:rPr>
                            </w:pPr>
                          </w:p>
                          <w:p w14:paraId="712F8846" w14:textId="5CEC677B" w:rsidR="007E17CB" w:rsidRDefault="00AC5067" w:rsidP="007E17CB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sz w:val="24"/>
                              </w:rPr>
                            </w:pPr>
                            <w:hyperlink r:id="rId11" w:history="1">
                              <w:r w:rsidRPr="006D781D">
                                <w:rPr>
                                  <w:rStyle w:val="Hyperlink"/>
                                  <w:rFonts w:asciiTheme="majorHAnsi" w:hAnsiTheme="majorHAnsi"/>
                                  <w:b/>
                                  <w:sz w:val="24"/>
                                </w:rPr>
                                <w:t>manager@manchesterborough.gov</w:t>
                              </w:r>
                            </w:hyperlink>
                            <w:r>
                              <w:rPr>
                                <w:rFonts w:asciiTheme="majorHAnsi" w:hAnsiTheme="majorHAnsi"/>
                                <w:b/>
                                <w:sz w:val="24"/>
                              </w:rPr>
                              <w:tab/>
                            </w:r>
                          </w:p>
                          <w:p w14:paraId="2F36B2E7" w14:textId="77777777" w:rsidR="007E17CB" w:rsidRPr="007E17CB" w:rsidRDefault="007E17CB" w:rsidP="007E17CB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3D758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8.75pt;margin-top:-136.8pt;width:423pt;height:139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" fillcolor="white [3201]" stroked="f" strokeweight=".5pt">
                <v:textbox>
                  <w:txbxContent>
                    <w:p w14:paraId="4CA95CF7" w14:textId="48353B67" w:rsidR="00AC14D4" w:rsidRDefault="00D81266" w:rsidP="00AC14D4">
                      <w:pPr>
                        <w:jc w:val="center"/>
                        <w:rPr>
                          <w:rFonts w:asciiTheme="majorHAnsi" w:hAnsiTheme="majorHAnsi"/>
                          <w:b/>
                          <w:sz w:val="24"/>
                        </w:rPr>
                      </w:pPr>
                      <w:r w:rsidRPr="007E17CB">
                        <w:rPr>
                          <w:rFonts w:asciiTheme="majorHAnsi" w:hAnsiTheme="majorHAnsi"/>
                          <w:b/>
                          <w:sz w:val="24"/>
                        </w:rPr>
                        <w:t>MANCHESTER BOROUGH</w:t>
                      </w:r>
                    </w:p>
                    <w:p w14:paraId="40803CE2" w14:textId="02CF0BAD" w:rsidR="00AC14D4" w:rsidRPr="007E17CB" w:rsidRDefault="00AC14D4" w:rsidP="00D81266">
                      <w:pPr>
                        <w:jc w:val="center"/>
                        <w:rPr>
                          <w:rFonts w:asciiTheme="majorHAnsi" w:hAnsiTheme="majorHAnsi"/>
                          <w:b/>
                          <w:sz w:val="24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BFF9A9A" wp14:editId="4AC279DA">
                            <wp:extent cx="997854" cy="984754"/>
                            <wp:effectExtent l="0" t="0" r="0" b="6350"/>
                            <wp:docPr id="1022770804" name="Picture 1022770804" descr="A black and white seal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Picture 1" descr="A black and white seal&#10;&#10;AI-generated content may be incorrect."/>
                                    <pic:cNvPicPr/>
                                  </pic:nvPicPr>
                                  <pic:blipFill>
                                    <a:blip r:embed="rId1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00523" cy="98738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F03377F" w14:textId="2DEF3B27" w:rsidR="00D81266" w:rsidRPr="007E17CB" w:rsidRDefault="00D81266" w:rsidP="00D81266">
                      <w:pPr>
                        <w:jc w:val="center"/>
                        <w:rPr>
                          <w:rFonts w:asciiTheme="majorHAnsi" w:hAnsiTheme="majorHAnsi"/>
                          <w:b/>
                          <w:sz w:val="24"/>
                        </w:rPr>
                      </w:pPr>
                      <w:r w:rsidRPr="007E17CB">
                        <w:rPr>
                          <w:rFonts w:asciiTheme="majorHAnsi" w:hAnsiTheme="majorHAnsi"/>
                          <w:b/>
                          <w:sz w:val="24"/>
                        </w:rPr>
                        <w:t>225 S. MAIN ST</w:t>
                      </w:r>
                    </w:p>
                    <w:p w14:paraId="3AC7A5CD" w14:textId="0A550EFA" w:rsidR="007E17CB" w:rsidRPr="007E17CB" w:rsidRDefault="00D81266" w:rsidP="00AC14D4">
                      <w:pPr>
                        <w:jc w:val="center"/>
                        <w:rPr>
                          <w:rFonts w:asciiTheme="majorHAnsi" w:hAnsiTheme="majorHAnsi"/>
                          <w:b/>
                          <w:sz w:val="24"/>
                        </w:rPr>
                      </w:pPr>
                      <w:r w:rsidRPr="007E17CB">
                        <w:rPr>
                          <w:rFonts w:asciiTheme="majorHAnsi" w:hAnsiTheme="majorHAnsi"/>
                          <w:b/>
                          <w:sz w:val="24"/>
                        </w:rPr>
                        <w:t>MANCHESTER, PA 17345</w:t>
                      </w:r>
                    </w:p>
                    <w:p w14:paraId="289298A1" w14:textId="1286D2CD" w:rsidR="007E17CB" w:rsidRDefault="007E17CB" w:rsidP="00AC14D4">
                      <w:pPr>
                        <w:jc w:val="center"/>
                        <w:rPr>
                          <w:rFonts w:asciiTheme="majorHAnsi" w:hAnsiTheme="majorHAnsi"/>
                          <w:b/>
                          <w:sz w:val="24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sz w:val="24"/>
                        </w:rPr>
                        <w:t xml:space="preserve">Phone: </w:t>
                      </w:r>
                      <w:r w:rsidR="00D81266" w:rsidRPr="007E17CB">
                        <w:rPr>
                          <w:rFonts w:asciiTheme="majorHAnsi" w:hAnsiTheme="majorHAnsi"/>
                          <w:b/>
                          <w:sz w:val="24"/>
                        </w:rPr>
                        <w:t>(717)</w:t>
                      </w:r>
                      <w:r w:rsidRPr="007E17CB">
                        <w:rPr>
                          <w:rFonts w:asciiTheme="majorHAnsi" w:hAnsiTheme="majorHAnsi"/>
                          <w:b/>
                          <w:sz w:val="24"/>
                        </w:rPr>
                        <w:t xml:space="preserve"> </w:t>
                      </w:r>
                      <w:r w:rsidR="00D81266" w:rsidRPr="007E17CB">
                        <w:rPr>
                          <w:rFonts w:asciiTheme="majorHAnsi" w:hAnsiTheme="majorHAnsi"/>
                          <w:b/>
                          <w:sz w:val="24"/>
                        </w:rPr>
                        <w:t>266-1022</w:t>
                      </w:r>
                    </w:p>
                    <w:p w14:paraId="68F38C1C" w14:textId="77777777" w:rsidR="00B90E75" w:rsidRDefault="00B90E75" w:rsidP="00AC14D4">
                      <w:pPr>
                        <w:jc w:val="center"/>
                        <w:rPr>
                          <w:rFonts w:asciiTheme="majorHAnsi" w:hAnsiTheme="majorHAnsi"/>
                          <w:b/>
                          <w:sz w:val="24"/>
                        </w:rPr>
                      </w:pPr>
                    </w:p>
                    <w:p w14:paraId="227602EF" w14:textId="77777777" w:rsidR="00B90E75" w:rsidRDefault="00B90E75" w:rsidP="00AC14D4">
                      <w:pPr>
                        <w:jc w:val="center"/>
                        <w:rPr>
                          <w:rFonts w:asciiTheme="majorHAnsi" w:hAnsiTheme="majorHAnsi"/>
                          <w:b/>
                          <w:sz w:val="24"/>
                        </w:rPr>
                      </w:pPr>
                    </w:p>
                    <w:p w14:paraId="602EEB11" w14:textId="77777777" w:rsidR="00B90E75" w:rsidRDefault="00B90E75" w:rsidP="00AC14D4">
                      <w:pPr>
                        <w:jc w:val="center"/>
                        <w:rPr>
                          <w:rFonts w:asciiTheme="majorHAnsi" w:hAnsiTheme="majorHAnsi"/>
                          <w:b/>
                          <w:sz w:val="24"/>
                        </w:rPr>
                      </w:pPr>
                    </w:p>
                    <w:p w14:paraId="712F8846" w14:textId="5CEC677B" w:rsidR="007E17CB" w:rsidRDefault="00AC5067" w:rsidP="007E17CB">
                      <w:pPr>
                        <w:jc w:val="center"/>
                        <w:rPr>
                          <w:rFonts w:asciiTheme="majorHAnsi" w:hAnsiTheme="majorHAnsi"/>
                          <w:b/>
                          <w:sz w:val="24"/>
                        </w:rPr>
                      </w:pPr>
                      <w:hyperlink r:id="rId12" w:history="1">
                        <w:r w:rsidRPr="006D781D">
                          <w:rPr>
                            <w:rStyle w:val="Hyperlink"/>
                            <w:rFonts w:asciiTheme="majorHAnsi" w:hAnsiTheme="majorHAnsi"/>
                            <w:b/>
                            <w:sz w:val="24"/>
                          </w:rPr>
                          <w:t>manager@manchesterborough.gov</w:t>
                        </w:r>
                      </w:hyperlink>
                      <w:r>
                        <w:rPr>
                          <w:rFonts w:asciiTheme="majorHAnsi" w:hAnsiTheme="majorHAnsi"/>
                          <w:b/>
                          <w:sz w:val="24"/>
                        </w:rPr>
                        <w:tab/>
                      </w:r>
                    </w:p>
                    <w:p w14:paraId="2F36B2E7" w14:textId="77777777" w:rsidR="007E17CB" w:rsidRPr="007E17CB" w:rsidRDefault="007E17CB" w:rsidP="007E17CB">
                      <w:pPr>
                        <w:jc w:val="center"/>
                        <w:rPr>
                          <w:rFonts w:asciiTheme="majorHAnsi" w:hAnsiTheme="majorHAnsi"/>
                          <w:b/>
                          <w:sz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56C35">
        <w:t>Employment Application</w:t>
      </w:r>
    </w:p>
    <w:p w14:paraId="57BFB260" w14:textId="77777777" w:rsidR="00856C35" w:rsidRDefault="00856C35" w:rsidP="00856C35">
      <w:pPr>
        <w:pStyle w:val="Heading2"/>
      </w:pPr>
      <w:r w:rsidRPr="00856C35">
        <w:t>Applicant Information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1"/>
        <w:gridCol w:w="2940"/>
        <w:gridCol w:w="2865"/>
        <w:gridCol w:w="668"/>
        <w:gridCol w:w="681"/>
        <w:gridCol w:w="1845"/>
      </w:tblGrid>
      <w:tr w:rsidR="00A82BA3" w:rsidRPr="005114CE" w14:paraId="392A7FA4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081" w:type="dxa"/>
          </w:tcPr>
          <w:p w14:paraId="702AFA1E" w14:textId="77777777" w:rsidR="00A82BA3" w:rsidRPr="005114CE" w:rsidRDefault="00A82BA3" w:rsidP="00490804">
            <w:r w:rsidRPr="00D6155E">
              <w:t>Full Name</w:t>
            </w:r>
            <w:r w:rsidRPr="005114CE">
              <w:t>:</w:t>
            </w:r>
          </w:p>
        </w:tc>
        <w:tc>
          <w:tcPr>
            <w:tcW w:w="2940" w:type="dxa"/>
            <w:tcBorders>
              <w:bottom w:val="single" w:sz="4" w:space="0" w:color="auto"/>
            </w:tcBorders>
          </w:tcPr>
          <w:p w14:paraId="3BCA4AA8" w14:textId="77777777" w:rsidR="00A82BA3" w:rsidRPr="009C220D" w:rsidRDefault="00A82BA3" w:rsidP="00440CD8">
            <w:pPr>
              <w:pStyle w:val="FieldText"/>
            </w:pPr>
          </w:p>
        </w:tc>
        <w:tc>
          <w:tcPr>
            <w:tcW w:w="2865" w:type="dxa"/>
            <w:tcBorders>
              <w:bottom w:val="single" w:sz="4" w:space="0" w:color="auto"/>
            </w:tcBorders>
          </w:tcPr>
          <w:p w14:paraId="5A9EEF50" w14:textId="77777777" w:rsidR="00A82BA3" w:rsidRPr="009C220D" w:rsidRDefault="00A82BA3" w:rsidP="00440CD8">
            <w:pPr>
              <w:pStyle w:val="FieldText"/>
            </w:pPr>
          </w:p>
        </w:tc>
        <w:tc>
          <w:tcPr>
            <w:tcW w:w="668" w:type="dxa"/>
            <w:tcBorders>
              <w:bottom w:val="single" w:sz="4" w:space="0" w:color="auto"/>
            </w:tcBorders>
          </w:tcPr>
          <w:p w14:paraId="1E4FB990" w14:textId="77777777" w:rsidR="00A82BA3" w:rsidRPr="009C220D" w:rsidRDefault="00A82BA3" w:rsidP="00440CD8">
            <w:pPr>
              <w:pStyle w:val="FieldText"/>
            </w:pPr>
          </w:p>
        </w:tc>
        <w:tc>
          <w:tcPr>
            <w:tcW w:w="681" w:type="dxa"/>
          </w:tcPr>
          <w:p w14:paraId="738E998F" w14:textId="77777777" w:rsidR="00A82BA3" w:rsidRPr="005114CE" w:rsidRDefault="00A82BA3" w:rsidP="00490804">
            <w:pPr>
              <w:pStyle w:val="Heading4"/>
            </w:pPr>
            <w:r w:rsidRPr="00490804">
              <w:t>Date</w:t>
            </w:r>
            <w:r w:rsidRPr="005114CE">
              <w:t>:</w:t>
            </w:r>
          </w:p>
        </w:tc>
        <w:tc>
          <w:tcPr>
            <w:tcW w:w="1845" w:type="dxa"/>
            <w:tcBorders>
              <w:bottom w:val="single" w:sz="4" w:space="0" w:color="auto"/>
            </w:tcBorders>
          </w:tcPr>
          <w:p w14:paraId="40A5F165" w14:textId="77777777" w:rsidR="00A82BA3" w:rsidRPr="009C220D" w:rsidRDefault="00A82BA3" w:rsidP="00440CD8">
            <w:pPr>
              <w:pStyle w:val="FieldText"/>
            </w:pPr>
          </w:p>
        </w:tc>
      </w:tr>
      <w:tr w:rsidR="00856C35" w:rsidRPr="005114CE" w14:paraId="02C943B7" w14:textId="77777777" w:rsidTr="00FF1313">
        <w:tc>
          <w:tcPr>
            <w:tcW w:w="1081" w:type="dxa"/>
          </w:tcPr>
          <w:p w14:paraId="2E6F8927" w14:textId="77777777" w:rsidR="00856C35" w:rsidRPr="00D6155E" w:rsidRDefault="00856C35" w:rsidP="00440CD8"/>
        </w:tc>
        <w:tc>
          <w:tcPr>
            <w:tcW w:w="2940" w:type="dxa"/>
            <w:tcBorders>
              <w:top w:val="single" w:sz="4" w:space="0" w:color="auto"/>
            </w:tcBorders>
          </w:tcPr>
          <w:p w14:paraId="07ED5717" w14:textId="77777777" w:rsidR="00856C35" w:rsidRPr="00490804" w:rsidRDefault="00856C35" w:rsidP="00490804">
            <w:pPr>
              <w:pStyle w:val="Heading3"/>
            </w:pPr>
            <w:r w:rsidRPr="00490804">
              <w:t>Last</w:t>
            </w:r>
          </w:p>
        </w:tc>
        <w:tc>
          <w:tcPr>
            <w:tcW w:w="2865" w:type="dxa"/>
            <w:tcBorders>
              <w:top w:val="single" w:sz="4" w:space="0" w:color="auto"/>
            </w:tcBorders>
          </w:tcPr>
          <w:p w14:paraId="3732D07E" w14:textId="77777777" w:rsidR="00856C35" w:rsidRPr="00490804" w:rsidRDefault="00856C35" w:rsidP="00490804">
            <w:pPr>
              <w:pStyle w:val="Heading3"/>
            </w:pPr>
            <w:r w:rsidRPr="00490804">
              <w:t>First</w:t>
            </w:r>
          </w:p>
        </w:tc>
        <w:tc>
          <w:tcPr>
            <w:tcW w:w="668" w:type="dxa"/>
            <w:tcBorders>
              <w:top w:val="single" w:sz="4" w:space="0" w:color="auto"/>
            </w:tcBorders>
          </w:tcPr>
          <w:p w14:paraId="33754206" w14:textId="77777777" w:rsidR="00856C35" w:rsidRPr="00490804" w:rsidRDefault="00856C35" w:rsidP="00490804">
            <w:pPr>
              <w:pStyle w:val="Heading3"/>
            </w:pPr>
            <w:r w:rsidRPr="00490804">
              <w:t>M.I.</w:t>
            </w:r>
          </w:p>
        </w:tc>
        <w:tc>
          <w:tcPr>
            <w:tcW w:w="681" w:type="dxa"/>
          </w:tcPr>
          <w:p w14:paraId="3472A843" w14:textId="77777777" w:rsidR="00856C35" w:rsidRPr="005114CE" w:rsidRDefault="00856C35" w:rsidP="00856C35"/>
        </w:tc>
        <w:tc>
          <w:tcPr>
            <w:tcW w:w="1845" w:type="dxa"/>
            <w:tcBorders>
              <w:top w:val="single" w:sz="4" w:space="0" w:color="auto"/>
            </w:tcBorders>
          </w:tcPr>
          <w:p w14:paraId="2DADE224" w14:textId="77777777" w:rsidR="00856C35" w:rsidRPr="009C220D" w:rsidRDefault="00856C35" w:rsidP="00856C35"/>
        </w:tc>
      </w:tr>
    </w:tbl>
    <w:p w14:paraId="7E3785A4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1"/>
        <w:gridCol w:w="7199"/>
        <w:gridCol w:w="1800"/>
      </w:tblGrid>
      <w:tr w:rsidR="00A82BA3" w:rsidRPr="005114CE" w14:paraId="0D754A5E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1" w:type="dxa"/>
          </w:tcPr>
          <w:p w14:paraId="330ECD55" w14:textId="77777777" w:rsidR="00A82BA3" w:rsidRPr="005114CE" w:rsidRDefault="00A82BA3" w:rsidP="00490804">
            <w:r w:rsidRPr="005114CE">
              <w:t>Address:</w:t>
            </w:r>
          </w:p>
        </w:tc>
        <w:tc>
          <w:tcPr>
            <w:tcW w:w="7199" w:type="dxa"/>
            <w:tcBorders>
              <w:bottom w:val="single" w:sz="4" w:space="0" w:color="auto"/>
            </w:tcBorders>
          </w:tcPr>
          <w:p w14:paraId="59E7FDE2" w14:textId="77777777" w:rsidR="00A82BA3" w:rsidRPr="00FF1313" w:rsidRDefault="00A82BA3" w:rsidP="00440CD8">
            <w:pPr>
              <w:pStyle w:val="FieldText"/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3403B64C" w14:textId="77777777" w:rsidR="00A82BA3" w:rsidRPr="00FF1313" w:rsidRDefault="00A82BA3" w:rsidP="00440CD8">
            <w:pPr>
              <w:pStyle w:val="FieldText"/>
            </w:pPr>
          </w:p>
        </w:tc>
      </w:tr>
      <w:tr w:rsidR="00856C35" w:rsidRPr="005114CE" w14:paraId="5D8F6C74" w14:textId="77777777" w:rsidTr="00FF1313">
        <w:tc>
          <w:tcPr>
            <w:tcW w:w="1081" w:type="dxa"/>
          </w:tcPr>
          <w:p w14:paraId="67B2B9EF" w14:textId="77777777" w:rsidR="00856C35" w:rsidRPr="005114CE" w:rsidRDefault="00856C35" w:rsidP="00440CD8"/>
        </w:tc>
        <w:tc>
          <w:tcPr>
            <w:tcW w:w="7199" w:type="dxa"/>
            <w:tcBorders>
              <w:top w:val="single" w:sz="4" w:space="0" w:color="auto"/>
            </w:tcBorders>
          </w:tcPr>
          <w:p w14:paraId="4E93F218" w14:textId="77777777" w:rsidR="00856C35" w:rsidRPr="00490804" w:rsidRDefault="00856C35" w:rsidP="00490804">
            <w:pPr>
              <w:pStyle w:val="Heading3"/>
            </w:pPr>
            <w:r w:rsidRPr="00490804">
              <w:t>Street Address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1CBB6E9E" w14:textId="77777777" w:rsidR="00856C35" w:rsidRPr="00490804" w:rsidRDefault="00856C35" w:rsidP="00490804">
            <w:pPr>
              <w:pStyle w:val="Heading3"/>
            </w:pPr>
            <w:r w:rsidRPr="00490804">
              <w:t>Apartment/Unit #</w:t>
            </w:r>
          </w:p>
        </w:tc>
      </w:tr>
    </w:tbl>
    <w:p w14:paraId="62407BCD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1"/>
        <w:gridCol w:w="5805"/>
        <w:gridCol w:w="1394"/>
        <w:gridCol w:w="1800"/>
      </w:tblGrid>
      <w:tr w:rsidR="00C76039" w:rsidRPr="005114CE" w14:paraId="5F23908C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1" w:type="dxa"/>
          </w:tcPr>
          <w:p w14:paraId="5EDA4342" w14:textId="77777777" w:rsidR="00C76039" w:rsidRPr="005114CE" w:rsidRDefault="00C76039">
            <w:pPr>
              <w:rPr>
                <w:szCs w:val="19"/>
              </w:rPr>
            </w:pPr>
          </w:p>
        </w:tc>
        <w:tc>
          <w:tcPr>
            <w:tcW w:w="5805" w:type="dxa"/>
            <w:tcBorders>
              <w:bottom w:val="single" w:sz="4" w:space="0" w:color="auto"/>
            </w:tcBorders>
          </w:tcPr>
          <w:p w14:paraId="7653285E" w14:textId="77777777" w:rsidR="00C76039" w:rsidRPr="009C220D" w:rsidRDefault="00C76039" w:rsidP="00440CD8">
            <w:pPr>
              <w:pStyle w:val="FieldText"/>
            </w:pPr>
          </w:p>
        </w:tc>
        <w:tc>
          <w:tcPr>
            <w:tcW w:w="1394" w:type="dxa"/>
            <w:tcBorders>
              <w:bottom w:val="single" w:sz="4" w:space="0" w:color="auto"/>
            </w:tcBorders>
          </w:tcPr>
          <w:p w14:paraId="6F40A5D7" w14:textId="77777777" w:rsidR="00C76039" w:rsidRPr="005114CE" w:rsidRDefault="00C76039" w:rsidP="00440CD8">
            <w:pPr>
              <w:pStyle w:val="FieldText"/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1E272783" w14:textId="77777777" w:rsidR="00C76039" w:rsidRPr="005114CE" w:rsidRDefault="00C76039" w:rsidP="00440CD8">
            <w:pPr>
              <w:pStyle w:val="FieldText"/>
            </w:pPr>
          </w:p>
        </w:tc>
      </w:tr>
      <w:tr w:rsidR="00856C35" w:rsidRPr="005114CE" w14:paraId="05FBEA0E" w14:textId="77777777" w:rsidTr="00FF1313">
        <w:trPr>
          <w:trHeight w:val="288"/>
        </w:trPr>
        <w:tc>
          <w:tcPr>
            <w:tcW w:w="1081" w:type="dxa"/>
          </w:tcPr>
          <w:p w14:paraId="726D4165" w14:textId="77777777" w:rsidR="00856C35" w:rsidRPr="005114CE" w:rsidRDefault="00856C35">
            <w:pPr>
              <w:rPr>
                <w:szCs w:val="19"/>
              </w:rPr>
            </w:pPr>
          </w:p>
        </w:tc>
        <w:tc>
          <w:tcPr>
            <w:tcW w:w="5805" w:type="dxa"/>
            <w:tcBorders>
              <w:top w:val="single" w:sz="4" w:space="0" w:color="auto"/>
            </w:tcBorders>
          </w:tcPr>
          <w:p w14:paraId="6472A72A" w14:textId="77777777" w:rsidR="00856C35" w:rsidRPr="00490804" w:rsidRDefault="00856C35" w:rsidP="00490804">
            <w:pPr>
              <w:pStyle w:val="Heading3"/>
            </w:pPr>
            <w:r w:rsidRPr="00490804">
              <w:t>City</w:t>
            </w:r>
          </w:p>
        </w:tc>
        <w:tc>
          <w:tcPr>
            <w:tcW w:w="1394" w:type="dxa"/>
            <w:tcBorders>
              <w:top w:val="single" w:sz="4" w:space="0" w:color="auto"/>
            </w:tcBorders>
          </w:tcPr>
          <w:p w14:paraId="1D83F09E" w14:textId="77777777" w:rsidR="00856C35" w:rsidRPr="00490804" w:rsidRDefault="00856C35" w:rsidP="00490804">
            <w:pPr>
              <w:pStyle w:val="Heading3"/>
            </w:pPr>
            <w:r w:rsidRPr="00490804">
              <w:t>State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69B2A8A0" w14:textId="77777777" w:rsidR="00856C35" w:rsidRPr="00490804" w:rsidRDefault="00856C35" w:rsidP="00490804">
            <w:pPr>
              <w:pStyle w:val="Heading3"/>
            </w:pPr>
            <w:r w:rsidRPr="00490804">
              <w:t>ZIP Code</w:t>
            </w:r>
          </w:p>
        </w:tc>
      </w:tr>
    </w:tbl>
    <w:p w14:paraId="2C4ECC17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0"/>
        <w:gridCol w:w="3690"/>
        <w:gridCol w:w="720"/>
        <w:gridCol w:w="4590"/>
      </w:tblGrid>
      <w:tr w:rsidR="00841645" w:rsidRPr="005114CE" w14:paraId="62B45067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0" w:type="dxa"/>
          </w:tcPr>
          <w:p w14:paraId="65F86040" w14:textId="77777777" w:rsidR="00841645" w:rsidRPr="005114CE" w:rsidRDefault="00841645" w:rsidP="00490804">
            <w:r w:rsidRPr="005114CE">
              <w:t>Phone: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14:paraId="0491658C" w14:textId="77777777" w:rsidR="00841645" w:rsidRPr="009C220D" w:rsidRDefault="00841645" w:rsidP="00856C35">
            <w:pPr>
              <w:pStyle w:val="FieldText"/>
            </w:pPr>
          </w:p>
        </w:tc>
        <w:tc>
          <w:tcPr>
            <w:tcW w:w="720" w:type="dxa"/>
          </w:tcPr>
          <w:p w14:paraId="58F16DB8" w14:textId="77777777" w:rsidR="00841645" w:rsidRPr="005114CE" w:rsidRDefault="00C92A3C" w:rsidP="00490804">
            <w:pPr>
              <w:pStyle w:val="Heading4"/>
            </w:pPr>
            <w:r>
              <w:t>E</w:t>
            </w:r>
            <w:r w:rsidR="003A41A1">
              <w:t>mail</w:t>
            </w:r>
          </w:p>
        </w:tc>
        <w:tc>
          <w:tcPr>
            <w:tcW w:w="4590" w:type="dxa"/>
            <w:tcBorders>
              <w:bottom w:val="single" w:sz="4" w:space="0" w:color="auto"/>
            </w:tcBorders>
          </w:tcPr>
          <w:p w14:paraId="410B1F15" w14:textId="77777777" w:rsidR="00841645" w:rsidRPr="009C220D" w:rsidRDefault="00841645" w:rsidP="00440CD8">
            <w:pPr>
              <w:pStyle w:val="FieldText"/>
            </w:pPr>
          </w:p>
        </w:tc>
      </w:tr>
    </w:tbl>
    <w:p w14:paraId="3A7D6F36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466"/>
        <w:gridCol w:w="1414"/>
        <w:gridCol w:w="1890"/>
        <w:gridCol w:w="1890"/>
        <w:gridCol w:w="1620"/>
        <w:gridCol w:w="1800"/>
      </w:tblGrid>
      <w:tr w:rsidR="00613129" w:rsidRPr="005114CE" w14:paraId="7DF67706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466" w:type="dxa"/>
          </w:tcPr>
          <w:p w14:paraId="792044C1" w14:textId="77777777" w:rsidR="00613129" w:rsidRPr="005114CE" w:rsidRDefault="00613129" w:rsidP="00490804">
            <w:r w:rsidRPr="005114CE">
              <w:t>Date Available:</w:t>
            </w:r>
          </w:p>
        </w:tc>
        <w:tc>
          <w:tcPr>
            <w:tcW w:w="1414" w:type="dxa"/>
            <w:tcBorders>
              <w:bottom w:val="single" w:sz="4" w:space="0" w:color="auto"/>
            </w:tcBorders>
          </w:tcPr>
          <w:p w14:paraId="65FA8DA8" w14:textId="77777777" w:rsidR="00613129" w:rsidRPr="009C220D" w:rsidRDefault="00613129" w:rsidP="00440CD8">
            <w:pPr>
              <w:pStyle w:val="FieldText"/>
            </w:pPr>
          </w:p>
        </w:tc>
        <w:tc>
          <w:tcPr>
            <w:tcW w:w="1890" w:type="dxa"/>
          </w:tcPr>
          <w:p w14:paraId="58195573" w14:textId="77777777" w:rsidR="00613129" w:rsidRPr="005114CE" w:rsidRDefault="00613129" w:rsidP="00490804">
            <w:pPr>
              <w:pStyle w:val="Heading4"/>
            </w:pPr>
            <w:r w:rsidRPr="005114CE">
              <w:t xml:space="preserve">Social Security </w:t>
            </w:r>
            <w:r w:rsidR="00B11811" w:rsidRPr="005114CE">
              <w:t>No.</w:t>
            </w:r>
            <w:r w:rsidRPr="005114CE">
              <w:t>: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5EEFFA70" w14:textId="77777777" w:rsidR="00613129" w:rsidRPr="009C220D" w:rsidRDefault="00613129" w:rsidP="00440CD8">
            <w:pPr>
              <w:pStyle w:val="FieldText"/>
            </w:pPr>
          </w:p>
        </w:tc>
        <w:tc>
          <w:tcPr>
            <w:tcW w:w="1620" w:type="dxa"/>
          </w:tcPr>
          <w:p w14:paraId="3767767A" w14:textId="77777777" w:rsidR="00613129" w:rsidRPr="005114CE" w:rsidRDefault="00613129" w:rsidP="00490804">
            <w:pPr>
              <w:pStyle w:val="Heading4"/>
            </w:pPr>
            <w:r w:rsidRPr="005114CE">
              <w:t>Desired Salary: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1738ED5B" w14:textId="77777777" w:rsidR="00613129" w:rsidRPr="009C220D" w:rsidRDefault="00613129" w:rsidP="00856C35">
            <w:pPr>
              <w:pStyle w:val="FieldText"/>
            </w:pPr>
            <w:r w:rsidRPr="009C220D">
              <w:t>$</w:t>
            </w:r>
          </w:p>
        </w:tc>
      </w:tr>
    </w:tbl>
    <w:p w14:paraId="73411F82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803"/>
        <w:gridCol w:w="8277"/>
      </w:tblGrid>
      <w:tr w:rsidR="00DE7FB7" w:rsidRPr="005114CE" w14:paraId="1E695119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803" w:type="dxa"/>
          </w:tcPr>
          <w:p w14:paraId="2462A1A9" w14:textId="77777777" w:rsidR="00DE7FB7" w:rsidRPr="005114CE" w:rsidRDefault="00C76039" w:rsidP="00490804">
            <w:r w:rsidRPr="005114CE">
              <w:t>Position Applied for:</w:t>
            </w:r>
          </w:p>
        </w:tc>
        <w:tc>
          <w:tcPr>
            <w:tcW w:w="8277" w:type="dxa"/>
            <w:tcBorders>
              <w:bottom w:val="single" w:sz="4" w:space="0" w:color="auto"/>
            </w:tcBorders>
          </w:tcPr>
          <w:p w14:paraId="76E0855E" w14:textId="77777777" w:rsidR="00DE7FB7" w:rsidRPr="009C220D" w:rsidRDefault="00DE7FB7" w:rsidP="00083002">
            <w:pPr>
              <w:pStyle w:val="FieldText"/>
            </w:pPr>
          </w:p>
        </w:tc>
      </w:tr>
    </w:tbl>
    <w:p w14:paraId="4958FFED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3692"/>
        <w:gridCol w:w="665"/>
        <w:gridCol w:w="509"/>
        <w:gridCol w:w="4031"/>
        <w:gridCol w:w="517"/>
        <w:gridCol w:w="666"/>
      </w:tblGrid>
      <w:tr w:rsidR="009C220D" w:rsidRPr="005114CE" w14:paraId="5DA4CEBF" w14:textId="77777777" w:rsidTr="00602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692" w:type="dxa"/>
          </w:tcPr>
          <w:p w14:paraId="765F0AC0" w14:textId="77777777" w:rsidR="009C220D" w:rsidRPr="005114CE" w:rsidRDefault="009C220D" w:rsidP="00490804">
            <w:r w:rsidRPr="005114CE">
              <w:t xml:space="preserve">Are you a citizen of the </w:t>
            </w:r>
            <w:smartTag w:uri="urn:schemas-microsoft-com:office:smarttags" w:element="place">
              <w:smartTag w:uri="urn:schemas-microsoft-com:office:smarttags" w:element="country-region">
                <w:r w:rsidRPr="005114CE">
                  <w:t>United States</w:t>
                </w:r>
              </w:smartTag>
            </w:smartTag>
            <w:r w:rsidRPr="005114CE">
              <w:t>?</w:t>
            </w:r>
          </w:p>
        </w:tc>
        <w:tc>
          <w:tcPr>
            <w:tcW w:w="665" w:type="dxa"/>
          </w:tcPr>
          <w:p w14:paraId="372C57EB" w14:textId="77777777" w:rsidR="009C220D" w:rsidRPr="00D6155E" w:rsidRDefault="009C220D" w:rsidP="00490804">
            <w:pPr>
              <w:pStyle w:val="Checkbox"/>
            </w:pPr>
            <w:r w:rsidRPr="00D6155E">
              <w:t>YES</w:t>
            </w:r>
          </w:p>
          <w:p w14:paraId="3B35A910" w14:textId="77777777" w:rsidR="009C220D" w:rsidRPr="005114CE" w:rsidRDefault="00724FA4" w:rsidP="00083002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 w:rsidR="009C220D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  <w:bookmarkEnd w:id="0"/>
          </w:p>
        </w:tc>
        <w:tc>
          <w:tcPr>
            <w:tcW w:w="509" w:type="dxa"/>
          </w:tcPr>
          <w:p w14:paraId="14A3AAB9" w14:textId="77777777" w:rsidR="009C220D" w:rsidRPr="009C220D" w:rsidRDefault="009C220D" w:rsidP="00490804">
            <w:pPr>
              <w:pStyle w:val="Checkbox"/>
            </w:pPr>
            <w:r>
              <w:t>NO</w:t>
            </w:r>
          </w:p>
          <w:p w14:paraId="65D941DD" w14:textId="77777777" w:rsidR="009C220D" w:rsidRPr="00D6155E" w:rsidRDefault="00724FA4" w:rsidP="00083002">
            <w:pPr>
              <w:pStyle w:val="Checkbox"/>
            </w:pPr>
            <w:r w:rsidRPr="00D6155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"/>
            <w:r w:rsidR="009C220D" w:rsidRPr="00D6155E">
              <w:instrText xml:space="preserve"> FORMCHECKBOX </w:instrText>
            </w:r>
            <w:r w:rsidRPr="00D6155E">
              <w:fldChar w:fldCharType="separate"/>
            </w:r>
            <w:r w:rsidRPr="00D6155E">
              <w:fldChar w:fldCharType="end"/>
            </w:r>
            <w:bookmarkEnd w:id="1"/>
          </w:p>
        </w:tc>
        <w:tc>
          <w:tcPr>
            <w:tcW w:w="4031" w:type="dxa"/>
          </w:tcPr>
          <w:p w14:paraId="5AC0A023" w14:textId="77777777" w:rsidR="009C220D" w:rsidRPr="005114CE" w:rsidRDefault="009C220D" w:rsidP="00490804">
            <w:pPr>
              <w:pStyle w:val="Heading4"/>
            </w:pPr>
            <w:r w:rsidRPr="005114CE">
              <w:t>If no, are you authorized to work in the U.S.?</w:t>
            </w:r>
          </w:p>
        </w:tc>
        <w:tc>
          <w:tcPr>
            <w:tcW w:w="517" w:type="dxa"/>
          </w:tcPr>
          <w:p w14:paraId="2ACC4B4A" w14:textId="77777777" w:rsidR="009C220D" w:rsidRPr="009C220D" w:rsidRDefault="009C220D" w:rsidP="00490804">
            <w:pPr>
              <w:pStyle w:val="Checkbox"/>
            </w:pPr>
            <w:r>
              <w:t>YES</w:t>
            </w:r>
          </w:p>
          <w:p w14:paraId="7A7110EC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666" w:type="dxa"/>
          </w:tcPr>
          <w:p w14:paraId="5EA33308" w14:textId="77777777" w:rsidR="009C220D" w:rsidRPr="009C220D" w:rsidRDefault="009C220D" w:rsidP="00490804">
            <w:pPr>
              <w:pStyle w:val="Checkbox"/>
            </w:pPr>
            <w:r>
              <w:t>NO</w:t>
            </w:r>
          </w:p>
          <w:p w14:paraId="35E99924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</w:tr>
    </w:tbl>
    <w:p w14:paraId="169C58F8" w14:textId="77777777" w:rsidR="00C92A3C" w:rsidRDefault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3692"/>
        <w:gridCol w:w="665"/>
        <w:gridCol w:w="509"/>
        <w:gridCol w:w="1359"/>
        <w:gridCol w:w="3855"/>
      </w:tblGrid>
      <w:tr w:rsidR="009C220D" w:rsidRPr="005114CE" w14:paraId="798B197C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692" w:type="dxa"/>
          </w:tcPr>
          <w:p w14:paraId="070DE4EF" w14:textId="77777777" w:rsidR="009C220D" w:rsidRPr="005114CE" w:rsidRDefault="009C220D" w:rsidP="00490804">
            <w:r w:rsidRPr="005114CE">
              <w:t>Have you ever worked for this company?</w:t>
            </w:r>
          </w:p>
        </w:tc>
        <w:tc>
          <w:tcPr>
            <w:tcW w:w="665" w:type="dxa"/>
          </w:tcPr>
          <w:p w14:paraId="3B145933" w14:textId="77777777" w:rsidR="009C220D" w:rsidRPr="009C220D" w:rsidRDefault="009C220D" w:rsidP="00490804">
            <w:pPr>
              <w:pStyle w:val="Checkbox"/>
            </w:pPr>
            <w:r>
              <w:t>YES</w:t>
            </w:r>
          </w:p>
          <w:p w14:paraId="16AED218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509" w:type="dxa"/>
          </w:tcPr>
          <w:p w14:paraId="4BBEB105" w14:textId="77777777" w:rsidR="009C220D" w:rsidRPr="009C220D" w:rsidRDefault="009C220D" w:rsidP="00490804">
            <w:pPr>
              <w:pStyle w:val="Checkbox"/>
            </w:pPr>
            <w:r>
              <w:t>NO</w:t>
            </w:r>
          </w:p>
          <w:p w14:paraId="6D99DF89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1359" w:type="dxa"/>
          </w:tcPr>
          <w:p w14:paraId="432178FD" w14:textId="77777777" w:rsidR="009C220D" w:rsidRPr="005114CE" w:rsidRDefault="009C220D" w:rsidP="00490804">
            <w:pPr>
              <w:pStyle w:val="Heading4"/>
            </w:pPr>
            <w:r w:rsidRPr="005114CE">
              <w:t xml:space="preserve">If </w:t>
            </w:r>
            <w:r w:rsidR="00E106E2">
              <w:t>yes</w:t>
            </w:r>
            <w:r w:rsidRPr="005114CE">
              <w:t>, w</w:t>
            </w:r>
            <w:r w:rsidRPr="00490804">
              <w:t>h</w:t>
            </w:r>
            <w:r w:rsidRPr="005114CE">
              <w:t>en?</w:t>
            </w:r>
          </w:p>
        </w:tc>
        <w:tc>
          <w:tcPr>
            <w:tcW w:w="3855" w:type="dxa"/>
            <w:tcBorders>
              <w:bottom w:val="single" w:sz="4" w:space="0" w:color="auto"/>
            </w:tcBorders>
          </w:tcPr>
          <w:p w14:paraId="762B633D" w14:textId="77777777" w:rsidR="009C220D" w:rsidRPr="009C220D" w:rsidRDefault="009C220D" w:rsidP="00617C65">
            <w:pPr>
              <w:pStyle w:val="FieldText"/>
            </w:pPr>
          </w:p>
        </w:tc>
      </w:tr>
    </w:tbl>
    <w:p w14:paraId="685DB3D6" w14:textId="77777777" w:rsidR="00C92A3C" w:rsidRDefault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3692"/>
        <w:gridCol w:w="665"/>
        <w:gridCol w:w="509"/>
        <w:gridCol w:w="5214"/>
      </w:tblGrid>
      <w:tr w:rsidR="009C220D" w:rsidRPr="005114CE" w14:paraId="1DE29D7D" w14:textId="77777777" w:rsidTr="00602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692" w:type="dxa"/>
          </w:tcPr>
          <w:p w14:paraId="6DC91A71" w14:textId="77777777" w:rsidR="009C220D" w:rsidRPr="005114CE" w:rsidRDefault="009C220D" w:rsidP="00490804">
            <w:r w:rsidRPr="005114CE">
              <w:t>Have you ever been convicted of a felony?</w:t>
            </w:r>
          </w:p>
        </w:tc>
        <w:tc>
          <w:tcPr>
            <w:tcW w:w="665" w:type="dxa"/>
          </w:tcPr>
          <w:p w14:paraId="57084B00" w14:textId="77777777" w:rsidR="009C220D" w:rsidRPr="009C220D" w:rsidRDefault="009C220D" w:rsidP="00490804">
            <w:pPr>
              <w:pStyle w:val="Checkbox"/>
            </w:pPr>
            <w:r>
              <w:t>YES</w:t>
            </w:r>
          </w:p>
          <w:p w14:paraId="743212D8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509" w:type="dxa"/>
          </w:tcPr>
          <w:p w14:paraId="4009CC20" w14:textId="77777777" w:rsidR="009C220D" w:rsidRPr="009C220D" w:rsidRDefault="009C220D" w:rsidP="00490804">
            <w:pPr>
              <w:pStyle w:val="Checkbox"/>
            </w:pPr>
            <w:r>
              <w:t>NO</w:t>
            </w:r>
          </w:p>
          <w:p w14:paraId="52E8B194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5214" w:type="dxa"/>
          </w:tcPr>
          <w:p w14:paraId="43F15F52" w14:textId="77777777" w:rsidR="009C220D" w:rsidRPr="005114CE" w:rsidRDefault="009C220D" w:rsidP="00682C69"/>
        </w:tc>
      </w:tr>
    </w:tbl>
    <w:p w14:paraId="19C08FF1" w14:textId="77777777" w:rsidR="00C92A3C" w:rsidRDefault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332"/>
        <w:gridCol w:w="8748"/>
      </w:tblGrid>
      <w:tr w:rsidR="000F2DF4" w:rsidRPr="005114CE" w14:paraId="4B627C1F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332" w:type="dxa"/>
          </w:tcPr>
          <w:p w14:paraId="0B5EC7A0" w14:textId="77777777" w:rsidR="000F2DF4" w:rsidRPr="005114CE" w:rsidRDefault="000F2DF4" w:rsidP="00490804">
            <w:r w:rsidRPr="005114CE">
              <w:t>If yes, explain:</w:t>
            </w:r>
          </w:p>
        </w:tc>
        <w:tc>
          <w:tcPr>
            <w:tcW w:w="8748" w:type="dxa"/>
            <w:tcBorders>
              <w:bottom w:val="single" w:sz="4" w:space="0" w:color="auto"/>
            </w:tcBorders>
          </w:tcPr>
          <w:p w14:paraId="4E1D0C02" w14:textId="77777777" w:rsidR="000F2DF4" w:rsidRPr="009C220D" w:rsidRDefault="000F2DF4" w:rsidP="00617C65">
            <w:pPr>
              <w:pStyle w:val="FieldText"/>
            </w:pPr>
          </w:p>
        </w:tc>
      </w:tr>
    </w:tbl>
    <w:p w14:paraId="1C409179" w14:textId="77777777" w:rsidR="00330050" w:rsidRDefault="00330050" w:rsidP="00330050">
      <w:pPr>
        <w:pStyle w:val="Heading2"/>
      </w:pPr>
      <w:r>
        <w:t>Education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332"/>
        <w:gridCol w:w="2782"/>
        <w:gridCol w:w="920"/>
        <w:gridCol w:w="5046"/>
      </w:tblGrid>
      <w:tr w:rsidR="000F2DF4" w:rsidRPr="00613129" w14:paraId="7770DEE7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332" w:type="dxa"/>
          </w:tcPr>
          <w:p w14:paraId="74198B1F" w14:textId="77777777" w:rsidR="000F2DF4" w:rsidRPr="005114CE" w:rsidRDefault="000F2DF4" w:rsidP="00490804">
            <w:r w:rsidRPr="005114CE">
              <w:t>High School:</w:t>
            </w:r>
          </w:p>
        </w:tc>
        <w:tc>
          <w:tcPr>
            <w:tcW w:w="2782" w:type="dxa"/>
            <w:tcBorders>
              <w:bottom w:val="single" w:sz="4" w:space="0" w:color="auto"/>
            </w:tcBorders>
          </w:tcPr>
          <w:p w14:paraId="12FB1EFF" w14:textId="77777777" w:rsidR="000F2DF4" w:rsidRPr="005114CE" w:rsidRDefault="000F2DF4" w:rsidP="00617C65">
            <w:pPr>
              <w:pStyle w:val="FieldText"/>
            </w:pPr>
          </w:p>
        </w:tc>
        <w:tc>
          <w:tcPr>
            <w:tcW w:w="920" w:type="dxa"/>
          </w:tcPr>
          <w:p w14:paraId="46E0E47E" w14:textId="77777777" w:rsidR="000F2DF4" w:rsidRPr="005114CE" w:rsidRDefault="000F2DF4" w:rsidP="00490804">
            <w:pPr>
              <w:pStyle w:val="Heading4"/>
            </w:pPr>
            <w:r w:rsidRPr="005114CE">
              <w:t>Address:</w:t>
            </w:r>
          </w:p>
        </w:tc>
        <w:tc>
          <w:tcPr>
            <w:tcW w:w="5046" w:type="dxa"/>
            <w:tcBorders>
              <w:bottom w:val="single" w:sz="4" w:space="0" w:color="auto"/>
            </w:tcBorders>
          </w:tcPr>
          <w:p w14:paraId="3CAA9708" w14:textId="77777777" w:rsidR="000F2DF4" w:rsidRPr="005114CE" w:rsidRDefault="000F2DF4" w:rsidP="00617C65">
            <w:pPr>
              <w:pStyle w:val="FieldText"/>
            </w:pPr>
          </w:p>
        </w:tc>
      </w:tr>
    </w:tbl>
    <w:p w14:paraId="40242B52" w14:textId="77777777" w:rsidR="00330050" w:rsidRDefault="00330050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797"/>
        <w:gridCol w:w="962"/>
        <w:gridCol w:w="512"/>
        <w:gridCol w:w="1006"/>
        <w:gridCol w:w="1757"/>
        <w:gridCol w:w="674"/>
        <w:gridCol w:w="602"/>
        <w:gridCol w:w="917"/>
        <w:gridCol w:w="2853"/>
      </w:tblGrid>
      <w:tr w:rsidR="00250014" w:rsidRPr="00613129" w14:paraId="6944381C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97" w:type="dxa"/>
          </w:tcPr>
          <w:p w14:paraId="469EB5BE" w14:textId="77777777" w:rsidR="00250014" w:rsidRPr="005114CE" w:rsidRDefault="00250014" w:rsidP="00490804">
            <w:r w:rsidRPr="005114CE">
              <w:t>From:</w:t>
            </w:r>
          </w:p>
        </w:tc>
        <w:tc>
          <w:tcPr>
            <w:tcW w:w="962" w:type="dxa"/>
            <w:tcBorders>
              <w:bottom w:val="single" w:sz="4" w:space="0" w:color="auto"/>
            </w:tcBorders>
          </w:tcPr>
          <w:p w14:paraId="51AF0267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512" w:type="dxa"/>
          </w:tcPr>
          <w:p w14:paraId="41FC1517" w14:textId="77777777" w:rsidR="00250014" w:rsidRPr="005114CE" w:rsidRDefault="00250014" w:rsidP="00490804">
            <w:pPr>
              <w:pStyle w:val="Heading4"/>
            </w:pPr>
            <w:r w:rsidRPr="005114CE"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</w:tcPr>
          <w:p w14:paraId="7EC1EDDE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1757" w:type="dxa"/>
          </w:tcPr>
          <w:p w14:paraId="70CF47AB" w14:textId="77777777" w:rsidR="00250014" w:rsidRPr="005114CE" w:rsidRDefault="00250014" w:rsidP="00490804">
            <w:pPr>
              <w:pStyle w:val="Heading4"/>
            </w:pPr>
            <w:r w:rsidRPr="005114CE">
              <w:t>Did you graduate?</w:t>
            </w:r>
          </w:p>
        </w:tc>
        <w:tc>
          <w:tcPr>
            <w:tcW w:w="674" w:type="dxa"/>
          </w:tcPr>
          <w:p w14:paraId="5AFD6C39" w14:textId="77777777" w:rsidR="00250014" w:rsidRPr="009C220D" w:rsidRDefault="00250014" w:rsidP="00490804">
            <w:pPr>
              <w:pStyle w:val="Checkbox"/>
            </w:pPr>
            <w:r>
              <w:t>YES</w:t>
            </w:r>
          </w:p>
          <w:p w14:paraId="472D9F59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602" w:type="dxa"/>
          </w:tcPr>
          <w:p w14:paraId="3C46EE9A" w14:textId="77777777" w:rsidR="00250014" w:rsidRPr="009C220D" w:rsidRDefault="00250014" w:rsidP="00490804">
            <w:pPr>
              <w:pStyle w:val="Checkbox"/>
            </w:pPr>
            <w:r>
              <w:t>NO</w:t>
            </w:r>
          </w:p>
          <w:p w14:paraId="083C588C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917" w:type="dxa"/>
          </w:tcPr>
          <w:p w14:paraId="0E1DBB18" w14:textId="77777777" w:rsidR="00250014" w:rsidRPr="005114CE" w:rsidRDefault="00250014" w:rsidP="00490804">
            <w:pPr>
              <w:pStyle w:val="Heading4"/>
            </w:pPr>
            <w:r w:rsidRPr="005114CE">
              <w:t>D</w:t>
            </w:r>
            <w:r w:rsidR="00330050">
              <w:t>iploma</w:t>
            </w:r>
            <w:r w:rsidRPr="005114CE">
              <w:t>:</w:t>
            </w:r>
          </w:p>
        </w:tc>
        <w:tc>
          <w:tcPr>
            <w:tcW w:w="2853" w:type="dxa"/>
            <w:tcBorders>
              <w:bottom w:val="single" w:sz="4" w:space="0" w:color="auto"/>
            </w:tcBorders>
          </w:tcPr>
          <w:p w14:paraId="259F3F18" w14:textId="77777777" w:rsidR="00250014" w:rsidRPr="005114CE" w:rsidRDefault="00250014" w:rsidP="00617C65">
            <w:pPr>
              <w:pStyle w:val="FieldText"/>
            </w:pPr>
          </w:p>
        </w:tc>
      </w:tr>
    </w:tbl>
    <w:p w14:paraId="79297371" w14:textId="77777777" w:rsidR="00330050" w:rsidRDefault="00330050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920"/>
        <w:gridCol w:w="5046"/>
      </w:tblGrid>
      <w:tr w:rsidR="000F2DF4" w:rsidRPr="00613129" w14:paraId="6D79563F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810" w:type="dxa"/>
          </w:tcPr>
          <w:p w14:paraId="463EBE1F" w14:textId="77777777" w:rsidR="000F2DF4" w:rsidRPr="005114CE" w:rsidRDefault="000F2DF4" w:rsidP="00490804">
            <w:r w:rsidRPr="005114CE">
              <w:t>College: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70107FB4" w14:textId="77777777" w:rsidR="000F2DF4" w:rsidRPr="005114CE" w:rsidRDefault="000F2DF4" w:rsidP="00617C65">
            <w:pPr>
              <w:pStyle w:val="FieldText"/>
            </w:pPr>
          </w:p>
        </w:tc>
        <w:tc>
          <w:tcPr>
            <w:tcW w:w="920" w:type="dxa"/>
          </w:tcPr>
          <w:p w14:paraId="4400116E" w14:textId="77777777" w:rsidR="000F2DF4" w:rsidRPr="005114CE" w:rsidRDefault="000F2DF4" w:rsidP="00490804">
            <w:pPr>
              <w:pStyle w:val="Heading4"/>
            </w:pPr>
            <w:r w:rsidRPr="005114CE">
              <w:t>Address:</w:t>
            </w:r>
          </w:p>
        </w:tc>
        <w:tc>
          <w:tcPr>
            <w:tcW w:w="5046" w:type="dxa"/>
            <w:tcBorders>
              <w:bottom w:val="single" w:sz="4" w:space="0" w:color="auto"/>
            </w:tcBorders>
          </w:tcPr>
          <w:p w14:paraId="51A9784F" w14:textId="77777777" w:rsidR="000F2DF4" w:rsidRPr="005114CE" w:rsidRDefault="000F2DF4" w:rsidP="00617C65">
            <w:pPr>
              <w:pStyle w:val="FieldText"/>
            </w:pPr>
          </w:p>
        </w:tc>
      </w:tr>
    </w:tbl>
    <w:p w14:paraId="62EEB023" w14:textId="77777777" w:rsidR="00330050" w:rsidRDefault="00330050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797"/>
        <w:gridCol w:w="962"/>
        <w:gridCol w:w="512"/>
        <w:gridCol w:w="1006"/>
        <w:gridCol w:w="1757"/>
        <w:gridCol w:w="674"/>
        <w:gridCol w:w="602"/>
        <w:gridCol w:w="917"/>
        <w:gridCol w:w="2853"/>
      </w:tblGrid>
      <w:tr w:rsidR="00250014" w:rsidRPr="00613129" w14:paraId="0E94DA38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797" w:type="dxa"/>
          </w:tcPr>
          <w:p w14:paraId="79E8154A" w14:textId="77777777" w:rsidR="00250014" w:rsidRPr="005114CE" w:rsidRDefault="00250014" w:rsidP="00490804">
            <w:r w:rsidRPr="005114CE">
              <w:t>From:</w:t>
            </w:r>
          </w:p>
        </w:tc>
        <w:tc>
          <w:tcPr>
            <w:tcW w:w="962" w:type="dxa"/>
            <w:tcBorders>
              <w:bottom w:val="single" w:sz="4" w:space="0" w:color="auto"/>
            </w:tcBorders>
          </w:tcPr>
          <w:p w14:paraId="5785AB45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512" w:type="dxa"/>
          </w:tcPr>
          <w:p w14:paraId="3E086BC7" w14:textId="77777777" w:rsidR="00250014" w:rsidRPr="005114CE" w:rsidRDefault="00250014" w:rsidP="00490804">
            <w:pPr>
              <w:pStyle w:val="Heading4"/>
            </w:pPr>
            <w:r w:rsidRPr="005114CE"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</w:tcPr>
          <w:p w14:paraId="641B98D8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1757" w:type="dxa"/>
          </w:tcPr>
          <w:p w14:paraId="11C3715C" w14:textId="77777777" w:rsidR="00250014" w:rsidRPr="005114CE" w:rsidRDefault="00250014" w:rsidP="00490804">
            <w:pPr>
              <w:pStyle w:val="Heading4"/>
            </w:pPr>
            <w:r w:rsidRPr="005114CE">
              <w:t>Did you graduate?</w:t>
            </w:r>
          </w:p>
        </w:tc>
        <w:tc>
          <w:tcPr>
            <w:tcW w:w="674" w:type="dxa"/>
          </w:tcPr>
          <w:p w14:paraId="11E09690" w14:textId="77777777" w:rsidR="00250014" w:rsidRPr="009C220D" w:rsidRDefault="00250014" w:rsidP="00490804">
            <w:pPr>
              <w:pStyle w:val="Checkbox"/>
            </w:pPr>
            <w:r>
              <w:t>YES</w:t>
            </w:r>
          </w:p>
          <w:p w14:paraId="6FFCD85E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602" w:type="dxa"/>
          </w:tcPr>
          <w:p w14:paraId="520587FB" w14:textId="77777777" w:rsidR="00250014" w:rsidRPr="009C220D" w:rsidRDefault="00250014" w:rsidP="00490804">
            <w:pPr>
              <w:pStyle w:val="Checkbox"/>
            </w:pPr>
            <w:r>
              <w:t>NO</w:t>
            </w:r>
          </w:p>
          <w:p w14:paraId="393E8F83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917" w:type="dxa"/>
          </w:tcPr>
          <w:p w14:paraId="30145A93" w14:textId="77777777" w:rsidR="00250014" w:rsidRPr="005114CE" w:rsidRDefault="00250014" w:rsidP="00490804">
            <w:pPr>
              <w:pStyle w:val="Heading4"/>
            </w:pPr>
            <w:r w:rsidRPr="005114CE">
              <w:t>Degree:</w:t>
            </w:r>
          </w:p>
        </w:tc>
        <w:tc>
          <w:tcPr>
            <w:tcW w:w="2853" w:type="dxa"/>
            <w:tcBorders>
              <w:bottom w:val="single" w:sz="4" w:space="0" w:color="auto"/>
            </w:tcBorders>
          </w:tcPr>
          <w:p w14:paraId="17E385E8" w14:textId="77777777" w:rsidR="00250014" w:rsidRPr="005114CE" w:rsidRDefault="00250014" w:rsidP="00617C65">
            <w:pPr>
              <w:pStyle w:val="FieldText"/>
            </w:pPr>
          </w:p>
        </w:tc>
      </w:tr>
    </w:tbl>
    <w:p w14:paraId="7F844E03" w14:textId="77777777" w:rsidR="00330050" w:rsidRDefault="00330050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920"/>
        <w:gridCol w:w="5046"/>
      </w:tblGrid>
      <w:tr w:rsidR="002A2510" w:rsidRPr="00613129" w14:paraId="6CC38753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810" w:type="dxa"/>
          </w:tcPr>
          <w:p w14:paraId="11B1C7B9" w14:textId="77777777" w:rsidR="002A2510" w:rsidRPr="005114CE" w:rsidRDefault="002A2510" w:rsidP="00490804">
            <w:r w:rsidRPr="005114CE">
              <w:t>Other: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6C47B6C8" w14:textId="77777777" w:rsidR="002A2510" w:rsidRPr="005114CE" w:rsidRDefault="002A2510" w:rsidP="00617C65">
            <w:pPr>
              <w:pStyle w:val="FieldText"/>
            </w:pPr>
          </w:p>
        </w:tc>
        <w:tc>
          <w:tcPr>
            <w:tcW w:w="920" w:type="dxa"/>
          </w:tcPr>
          <w:p w14:paraId="163C07CD" w14:textId="77777777" w:rsidR="002A2510" w:rsidRPr="005114CE" w:rsidRDefault="002A2510" w:rsidP="00490804">
            <w:pPr>
              <w:pStyle w:val="Heading4"/>
            </w:pPr>
            <w:r w:rsidRPr="005114CE">
              <w:t>Address:</w:t>
            </w:r>
          </w:p>
        </w:tc>
        <w:tc>
          <w:tcPr>
            <w:tcW w:w="5046" w:type="dxa"/>
          </w:tcPr>
          <w:p w14:paraId="180401BE" w14:textId="77777777" w:rsidR="002A2510" w:rsidRPr="005114CE" w:rsidRDefault="002A2510" w:rsidP="00617C65">
            <w:pPr>
              <w:pStyle w:val="FieldText"/>
            </w:pPr>
          </w:p>
        </w:tc>
      </w:tr>
    </w:tbl>
    <w:p w14:paraId="242B68ED" w14:textId="77777777" w:rsidR="00330050" w:rsidRDefault="00330050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792"/>
        <w:gridCol w:w="958"/>
        <w:gridCol w:w="512"/>
        <w:gridCol w:w="1006"/>
        <w:gridCol w:w="1756"/>
        <w:gridCol w:w="674"/>
        <w:gridCol w:w="602"/>
        <w:gridCol w:w="917"/>
        <w:gridCol w:w="2863"/>
      </w:tblGrid>
      <w:tr w:rsidR="00250014" w:rsidRPr="00613129" w14:paraId="0519E3E3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792" w:type="dxa"/>
          </w:tcPr>
          <w:p w14:paraId="3065039F" w14:textId="77777777" w:rsidR="00250014" w:rsidRPr="005114CE" w:rsidRDefault="00250014" w:rsidP="00490804">
            <w:r w:rsidRPr="005114CE">
              <w:t>From:</w:t>
            </w: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2E48B518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512" w:type="dxa"/>
          </w:tcPr>
          <w:p w14:paraId="36581463" w14:textId="77777777" w:rsidR="00250014" w:rsidRPr="005114CE" w:rsidRDefault="00250014" w:rsidP="00490804">
            <w:pPr>
              <w:pStyle w:val="Heading4"/>
            </w:pPr>
            <w:r w:rsidRPr="005114CE"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</w:tcPr>
          <w:p w14:paraId="6C12FC6B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1756" w:type="dxa"/>
          </w:tcPr>
          <w:p w14:paraId="2F6A88A3" w14:textId="77777777" w:rsidR="00250014" w:rsidRPr="005114CE" w:rsidRDefault="00250014" w:rsidP="00490804">
            <w:pPr>
              <w:pStyle w:val="Heading4"/>
            </w:pPr>
            <w:r w:rsidRPr="005114CE">
              <w:t>Did you graduate?</w:t>
            </w:r>
          </w:p>
        </w:tc>
        <w:tc>
          <w:tcPr>
            <w:tcW w:w="674" w:type="dxa"/>
          </w:tcPr>
          <w:p w14:paraId="2508A11F" w14:textId="77777777" w:rsidR="00250014" w:rsidRPr="009C220D" w:rsidRDefault="00250014" w:rsidP="00490804">
            <w:pPr>
              <w:pStyle w:val="Checkbox"/>
            </w:pPr>
            <w:r>
              <w:t>YES</w:t>
            </w:r>
          </w:p>
          <w:p w14:paraId="5719D5D0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602" w:type="dxa"/>
          </w:tcPr>
          <w:p w14:paraId="152C6535" w14:textId="77777777" w:rsidR="00250014" w:rsidRPr="009C220D" w:rsidRDefault="00250014" w:rsidP="00490804">
            <w:pPr>
              <w:pStyle w:val="Checkbox"/>
            </w:pPr>
            <w:r>
              <w:t>NO</w:t>
            </w:r>
          </w:p>
          <w:p w14:paraId="63335128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917" w:type="dxa"/>
          </w:tcPr>
          <w:p w14:paraId="42BD607F" w14:textId="77777777" w:rsidR="00250014" w:rsidRPr="005114CE" w:rsidRDefault="00250014" w:rsidP="00490804">
            <w:pPr>
              <w:pStyle w:val="Heading4"/>
            </w:pPr>
            <w:r w:rsidRPr="005114CE">
              <w:t>Degree:</w:t>
            </w:r>
          </w:p>
        </w:tc>
        <w:tc>
          <w:tcPr>
            <w:tcW w:w="2863" w:type="dxa"/>
            <w:tcBorders>
              <w:bottom w:val="single" w:sz="4" w:space="0" w:color="auto"/>
            </w:tcBorders>
          </w:tcPr>
          <w:p w14:paraId="762BB05D" w14:textId="77777777" w:rsidR="00250014" w:rsidRPr="005114CE" w:rsidRDefault="00250014" w:rsidP="00617C65">
            <w:pPr>
              <w:pStyle w:val="FieldText"/>
            </w:pPr>
          </w:p>
        </w:tc>
      </w:tr>
    </w:tbl>
    <w:p w14:paraId="4D4837EE" w14:textId="77777777" w:rsidR="00330050" w:rsidRDefault="00330050" w:rsidP="00330050">
      <w:pPr>
        <w:pStyle w:val="Heading2"/>
      </w:pPr>
      <w:r>
        <w:t>References</w:t>
      </w:r>
    </w:p>
    <w:p w14:paraId="669695B4" w14:textId="77777777" w:rsidR="00330050" w:rsidRPr="0097039F" w:rsidRDefault="00330050" w:rsidP="00490804">
      <w:pPr>
        <w:pStyle w:val="Italic"/>
        <w:rPr>
          <w:b/>
          <w:bCs/>
        </w:rPr>
      </w:pPr>
      <w:r w:rsidRPr="0097039F">
        <w:rPr>
          <w:b/>
          <w:bCs/>
        </w:rPr>
        <w:t>Please list three professional references.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5588"/>
        <w:gridCol w:w="1350"/>
        <w:gridCol w:w="2070"/>
      </w:tblGrid>
      <w:tr w:rsidR="000F2DF4" w:rsidRPr="005114CE" w14:paraId="7EF28050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tcW w:w="1072" w:type="dxa"/>
          </w:tcPr>
          <w:p w14:paraId="39F9F7FA" w14:textId="77777777" w:rsidR="000F2DF4" w:rsidRPr="005114CE" w:rsidRDefault="000F2DF4" w:rsidP="00490804">
            <w:r w:rsidRPr="005114CE">
              <w:lastRenderedPageBreak/>
              <w:t>Full Name:</w:t>
            </w:r>
          </w:p>
        </w:tc>
        <w:tc>
          <w:tcPr>
            <w:tcW w:w="5588" w:type="dxa"/>
            <w:tcBorders>
              <w:bottom w:val="single" w:sz="4" w:space="0" w:color="auto"/>
            </w:tcBorders>
          </w:tcPr>
          <w:p w14:paraId="45AB06A4" w14:textId="77777777" w:rsidR="000F2DF4" w:rsidRPr="009C220D" w:rsidRDefault="000F2DF4" w:rsidP="00A211B2">
            <w:pPr>
              <w:pStyle w:val="FieldText"/>
            </w:pPr>
          </w:p>
        </w:tc>
        <w:tc>
          <w:tcPr>
            <w:tcW w:w="1350" w:type="dxa"/>
          </w:tcPr>
          <w:p w14:paraId="4D2A8CBB" w14:textId="77777777" w:rsidR="000F2DF4" w:rsidRPr="005114CE" w:rsidRDefault="000D2539" w:rsidP="00490804">
            <w:pPr>
              <w:pStyle w:val="Heading4"/>
            </w:pPr>
            <w:r>
              <w:t>Relationship</w:t>
            </w:r>
            <w:r w:rsidR="000F2DF4" w:rsidRPr="005114CE">
              <w:t>: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7465C2E3" w14:textId="77777777" w:rsidR="000F2DF4" w:rsidRPr="009C220D" w:rsidRDefault="000F2DF4" w:rsidP="00A211B2">
            <w:pPr>
              <w:pStyle w:val="FieldText"/>
            </w:pPr>
          </w:p>
        </w:tc>
      </w:tr>
      <w:tr w:rsidR="000F2DF4" w:rsidRPr="005114CE" w14:paraId="3ED1B4D4" w14:textId="77777777" w:rsidTr="00BD103E">
        <w:trPr>
          <w:trHeight w:val="360"/>
        </w:trPr>
        <w:tc>
          <w:tcPr>
            <w:tcW w:w="1072" w:type="dxa"/>
          </w:tcPr>
          <w:p w14:paraId="38317506" w14:textId="77777777" w:rsidR="000F2DF4" w:rsidRPr="005114CE" w:rsidRDefault="000D2539" w:rsidP="00490804">
            <w:r>
              <w:t>Company</w:t>
            </w:r>
            <w:r w:rsidR="004A4198" w:rsidRPr="005114CE">
              <w:t>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5C6339AD" w14:textId="77777777" w:rsidR="000F2DF4" w:rsidRPr="009C220D" w:rsidRDefault="000F2DF4" w:rsidP="00A211B2">
            <w:pPr>
              <w:pStyle w:val="FieldText"/>
            </w:pPr>
          </w:p>
        </w:tc>
        <w:tc>
          <w:tcPr>
            <w:tcW w:w="1350" w:type="dxa"/>
          </w:tcPr>
          <w:p w14:paraId="65A87B29" w14:textId="77777777" w:rsidR="000F2DF4" w:rsidRPr="005114CE" w:rsidRDefault="000F2DF4" w:rsidP="00490804">
            <w:pPr>
              <w:pStyle w:val="Heading4"/>
            </w:pPr>
            <w:r w:rsidRPr="005114CE">
              <w:t>Phone: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0B89C185" w14:textId="77777777" w:rsidR="000F2DF4" w:rsidRPr="009C220D" w:rsidRDefault="000F2DF4" w:rsidP="00682C69">
            <w:pPr>
              <w:pStyle w:val="FieldText"/>
            </w:pPr>
          </w:p>
        </w:tc>
      </w:tr>
      <w:tr w:rsidR="00BD103E" w:rsidRPr="005114CE" w14:paraId="297FE888" w14:textId="77777777" w:rsidTr="00BD103E">
        <w:trPr>
          <w:trHeight w:val="360"/>
        </w:trPr>
        <w:tc>
          <w:tcPr>
            <w:tcW w:w="1072" w:type="dxa"/>
            <w:tcBorders>
              <w:bottom w:val="single" w:sz="4" w:space="0" w:color="auto"/>
            </w:tcBorders>
          </w:tcPr>
          <w:p w14:paraId="0E12F49F" w14:textId="77777777" w:rsidR="00BD103E" w:rsidRDefault="00BD103E" w:rsidP="00490804">
            <w:r>
              <w:t>Address: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083F35CE" w14:textId="77777777" w:rsidR="00BD103E" w:rsidRPr="009C220D" w:rsidRDefault="00BD103E" w:rsidP="00A211B2">
            <w:pPr>
              <w:pStyle w:val="FieldText"/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7BFFE298" w14:textId="77777777" w:rsidR="00BD103E" w:rsidRPr="005114CE" w:rsidRDefault="00BD103E" w:rsidP="00490804">
            <w:pPr>
              <w:pStyle w:val="Heading4"/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22A4DB5B" w14:textId="77777777" w:rsidR="00BD103E" w:rsidRPr="009C220D" w:rsidRDefault="00BD103E" w:rsidP="00682C69">
            <w:pPr>
              <w:pStyle w:val="FieldText"/>
            </w:pPr>
          </w:p>
        </w:tc>
      </w:tr>
      <w:tr w:rsidR="00D55AFA" w:rsidRPr="005114CE" w14:paraId="516C9098" w14:textId="77777777" w:rsidTr="00BD103E">
        <w:trPr>
          <w:trHeight w:hRule="exact" w:val="144"/>
        </w:trPr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B088545" w14:textId="77777777" w:rsidR="00D55AFA" w:rsidRPr="005114CE" w:rsidRDefault="00D55AFA" w:rsidP="00330050"/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0ED7612" w14:textId="77777777" w:rsidR="00D55AFA" w:rsidRDefault="00D55AFA" w:rsidP="00330050"/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0D74763" w14:textId="77777777" w:rsidR="00D55AFA" w:rsidRDefault="00D55AFA" w:rsidP="00330050"/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DDA794E" w14:textId="77777777" w:rsidR="00D55AFA" w:rsidRDefault="00D55AFA" w:rsidP="00330050"/>
        </w:tc>
      </w:tr>
      <w:tr w:rsidR="000F2DF4" w:rsidRPr="005114CE" w14:paraId="075815BB" w14:textId="77777777" w:rsidTr="00BD103E">
        <w:trPr>
          <w:trHeight w:val="360"/>
        </w:trPr>
        <w:tc>
          <w:tcPr>
            <w:tcW w:w="1072" w:type="dxa"/>
            <w:tcBorders>
              <w:top w:val="single" w:sz="4" w:space="0" w:color="auto"/>
            </w:tcBorders>
          </w:tcPr>
          <w:p w14:paraId="4CF404EA" w14:textId="77777777" w:rsidR="000F2DF4" w:rsidRPr="005114CE" w:rsidRDefault="000F2DF4" w:rsidP="00490804">
            <w:r w:rsidRPr="005114CE">
              <w:t>Full Name</w:t>
            </w:r>
            <w:r w:rsidR="004A4198" w:rsidRPr="005114CE">
              <w:t>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486D5BD9" w14:textId="77777777" w:rsidR="000F2DF4" w:rsidRPr="009C220D" w:rsidRDefault="000F2DF4" w:rsidP="00A211B2">
            <w:pPr>
              <w:pStyle w:val="FieldText"/>
            </w:pP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266981AE" w14:textId="77777777" w:rsidR="000F2DF4" w:rsidRPr="005114CE" w:rsidRDefault="000D2539" w:rsidP="00490804">
            <w:pPr>
              <w:pStyle w:val="Heading4"/>
            </w:pPr>
            <w:r>
              <w:t>Relationship</w:t>
            </w:r>
            <w:r w:rsidR="000F2DF4" w:rsidRPr="005114CE">
              <w:t>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38A0AEA1" w14:textId="77777777" w:rsidR="000F2DF4" w:rsidRPr="009C220D" w:rsidRDefault="000F2DF4" w:rsidP="00A211B2">
            <w:pPr>
              <w:pStyle w:val="FieldText"/>
            </w:pPr>
          </w:p>
        </w:tc>
      </w:tr>
      <w:tr w:rsidR="000D2539" w:rsidRPr="005114CE" w14:paraId="34CA7ADB" w14:textId="77777777" w:rsidTr="00BD103E">
        <w:trPr>
          <w:trHeight w:val="360"/>
        </w:trPr>
        <w:tc>
          <w:tcPr>
            <w:tcW w:w="1072" w:type="dxa"/>
          </w:tcPr>
          <w:p w14:paraId="59466619" w14:textId="77777777" w:rsidR="000D2539" w:rsidRPr="005114CE" w:rsidRDefault="000D2539" w:rsidP="00490804">
            <w:r>
              <w:t>Company: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7CC7ABA3" w14:textId="77777777" w:rsidR="000D2539" w:rsidRPr="009C220D" w:rsidRDefault="000D2539" w:rsidP="00A211B2">
            <w:pPr>
              <w:pStyle w:val="FieldText"/>
            </w:pPr>
          </w:p>
        </w:tc>
        <w:tc>
          <w:tcPr>
            <w:tcW w:w="1350" w:type="dxa"/>
          </w:tcPr>
          <w:p w14:paraId="13109543" w14:textId="77777777" w:rsidR="000D2539" w:rsidRPr="005114CE" w:rsidRDefault="000D2539" w:rsidP="00490804">
            <w:pPr>
              <w:pStyle w:val="Heading4"/>
            </w:pPr>
            <w:r w:rsidRPr="005114CE">
              <w:t>Phone: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7E3AE75B" w14:textId="77777777" w:rsidR="000D2539" w:rsidRPr="009C220D" w:rsidRDefault="000D2539" w:rsidP="00682C69">
            <w:pPr>
              <w:pStyle w:val="FieldText"/>
            </w:pPr>
          </w:p>
        </w:tc>
      </w:tr>
      <w:tr w:rsidR="00BD103E" w:rsidRPr="005114CE" w14:paraId="726F2C43" w14:textId="77777777" w:rsidTr="00BD103E">
        <w:trPr>
          <w:trHeight w:val="360"/>
        </w:trPr>
        <w:tc>
          <w:tcPr>
            <w:tcW w:w="1072" w:type="dxa"/>
            <w:tcBorders>
              <w:bottom w:val="single" w:sz="4" w:space="0" w:color="auto"/>
            </w:tcBorders>
          </w:tcPr>
          <w:p w14:paraId="56D7F382" w14:textId="77777777" w:rsidR="00BD103E" w:rsidRDefault="00BD103E" w:rsidP="00490804">
            <w:r w:rsidRPr="005114CE">
              <w:t>Address: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35A594CC" w14:textId="77777777" w:rsidR="00BD103E" w:rsidRPr="009C220D" w:rsidRDefault="00BD103E" w:rsidP="00A211B2">
            <w:pPr>
              <w:pStyle w:val="FieldText"/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2C4A3665" w14:textId="77777777" w:rsidR="00BD103E" w:rsidRPr="005114CE" w:rsidRDefault="00BD103E" w:rsidP="00490804">
            <w:pPr>
              <w:pStyle w:val="Heading4"/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361583D4" w14:textId="77777777" w:rsidR="00BD103E" w:rsidRPr="009C220D" w:rsidRDefault="00BD103E" w:rsidP="00682C69">
            <w:pPr>
              <w:pStyle w:val="FieldText"/>
            </w:pPr>
          </w:p>
        </w:tc>
      </w:tr>
      <w:tr w:rsidR="00D55AFA" w:rsidRPr="005114CE" w14:paraId="032ED136" w14:textId="77777777" w:rsidTr="00BD103E">
        <w:trPr>
          <w:trHeight w:hRule="exact" w:val="144"/>
        </w:trPr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E01F4C9" w14:textId="77777777" w:rsidR="00D55AFA" w:rsidRPr="005114CE" w:rsidRDefault="00D55AFA" w:rsidP="00330050"/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C1892F8" w14:textId="77777777" w:rsidR="00D55AFA" w:rsidRDefault="00D55AFA" w:rsidP="00330050"/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5CB06A9" w14:textId="77777777" w:rsidR="00D55AFA" w:rsidRDefault="00D55AFA" w:rsidP="00330050"/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8CB880B" w14:textId="77777777" w:rsidR="00D55AFA" w:rsidRDefault="00D55AFA" w:rsidP="00330050"/>
        </w:tc>
      </w:tr>
      <w:tr w:rsidR="000D2539" w:rsidRPr="005114CE" w14:paraId="014BCCD1" w14:textId="77777777" w:rsidTr="00BD103E">
        <w:trPr>
          <w:trHeight w:val="360"/>
        </w:trPr>
        <w:tc>
          <w:tcPr>
            <w:tcW w:w="1072" w:type="dxa"/>
            <w:tcBorders>
              <w:top w:val="single" w:sz="4" w:space="0" w:color="auto"/>
            </w:tcBorders>
          </w:tcPr>
          <w:p w14:paraId="361CB579" w14:textId="77777777" w:rsidR="000D2539" w:rsidRPr="005114CE" w:rsidRDefault="000D2539" w:rsidP="00490804">
            <w:r w:rsidRPr="005114CE">
              <w:t>Full Name: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066AA6EC" w14:textId="77777777" w:rsidR="000D2539" w:rsidRPr="009C220D" w:rsidRDefault="000D2539" w:rsidP="00607FED">
            <w:pPr>
              <w:pStyle w:val="FieldText"/>
              <w:keepLines/>
            </w:pP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44926C8C" w14:textId="77777777" w:rsidR="000D2539" w:rsidRPr="005114CE" w:rsidRDefault="000D2539" w:rsidP="00490804">
            <w:pPr>
              <w:pStyle w:val="Heading4"/>
            </w:pPr>
            <w:r>
              <w:t>Relationship</w:t>
            </w:r>
            <w:r w:rsidRPr="005114CE">
              <w:t>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405B1545" w14:textId="77777777" w:rsidR="000D2539" w:rsidRPr="009C220D" w:rsidRDefault="000D2539" w:rsidP="00607FED">
            <w:pPr>
              <w:pStyle w:val="FieldText"/>
              <w:keepLines/>
            </w:pPr>
          </w:p>
        </w:tc>
      </w:tr>
      <w:tr w:rsidR="000D2539" w:rsidRPr="005114CE" w14:paraId="7F4F2C6A" w14:textId="77777777" w:rsidTr="00BD103E">
        <w:trPr>
          <w:trHeight w:val="360"/>
        </w:trPr>
        <w:tc>
          <w:tcPr>
            <w:tcW w:w="1072" w:type="dxa"/>
          </w:tcPr>
          <w:p w14:paraId="53FD0BBF" w14:textId="77777777" w:rsidR="000D2539" w:rsidRPr="005114CE" w:rsidRDefault="000D2539" w:rsidP="00490804">
            <w:r>
              <w:t>Company: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2DB88378" w14:textId="77777777" w:rsidR="000D2539" w:rsidRPr="009C220D" w:rsidRDefault="000D2539" w:rsidP="00607FED">
            <w:pPr>
              <w:pStyle w:val="FieldText"/>
              <w:keepLines/>
            </w:pPr>
          </w:p>
        </w:tc>
        <w:tc>
          <w:tcPr>
            <w:tcW w:w="1350" w:type="dxa"/>
          </w:tcPr>
          <w:p w14:paraId="1A9852CF" w14:textId="77777777" w:rsidR="000D2539" w:rsidRPr="005114CE" w:rsidRDefault="000D2539" w:rsidP="00490804">
            <w:pPr>
              <w:pStyle w:val="Heading4"/>
            </w:pPr>
            <w:r w:rsidRPr="005114CE">
              <w:t>Phone: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60AD9C39" w14:textId="77777777" w:rsidR="000D2539" w:rsidRPr="009C220D" w:rsidRDefault="000D2539" w:rsidP="00607FED">
            <w:pPr>
              <w:pStyle w:val="FieldText"/>
              <w:keepLines/>
            </w:pPr>
          </w:p>
        </w:tc>
      </w:tr>
      <w:tr w:rsidR="00BD103E" w:rsidRPr="005114CE" w14:paraId="5014AFF5" w14:textId="77777777" w:rsidTr="00BD103E">
        <w:trPr>
          <w:trHeight w:val="360"/>
        </w:trPr>
        <w:tc>
          <w:tcPr>
            <w:tcW w:w="1072" w:type="dxa"/>
          </w:tcPr>
          <w:p w14:paraId="1B67EC6D" w14:textId="77777777" w:rsidR="00BD103E" w:rsidRDefault="00BD103E" w:rsidP="00490804">
            <w:r w:rsidRPr="005114CE">
              <w:t>Address: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7CE5C645" w14:textId="77777777" w:rsidR="00BD103E" w:rsidRPr="009C220D" w:rsidRDefault="00BD103E" w:rsidP="00607FED">
            <w:pPr>
              <w:pStyle w:val="FieldText"/>
              <w:keepLines/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15F43982" w14:textId="77777777" w:rsidR="00BD103E" w:rsidRPr="005114CE" w:rsidRDefault="00BD103E" w:rsidP="00490804">
            <w:pPr>
              <w:pStyle w:val="Heading4"/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554EEE31" w14:textId="77777777" w:rsidR="00BD103E" w:rsidRPr="009C220D" w:rsidRDefault="00BD103E" w:rsidP="00607FED">
            <w:pPr>
              <w:pStyle w:val="FieldText"/>
              <w:keepLines/>
            </w:pPr>
          </w:p>
        </w:tc>
      </w:tr>
    </w:tbl>
    <w:p w14:paraId="44AF21E5" w14:textId="77777777" w:rsidR="00871876" w:rsidRDefault="00871876" w:rsidP="00871876">
      <w:pPr>
        <w:pStyle w:val="Heading2"/>
      </w:pPr>
      <w:r>
        <w:t>Previous Employment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5768"/>
        <w:gridCol w:w="1170"/>
        <w:gridCol w:w="2070"/>
      </w:tblGrid>
      <w:tr w:rsidR="000D2539" w:rsidRPr="00613129" w14:paraId="6C3FF867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072" w:type="dxa"/>
          </w:tcPr>
          <w:p w14:paraId="0DB42A82" w14:textId="77777777" w:rsidR="000D2539" w:rsidRPr="005114CE" w:rsidRDefault="000D2539" w:rsidP="00490804">
            <w:r w:rsidRPr="005114CE">
              <w:t>Company:</w:t>
            </w:r>
          </w:p>
        </w:tc>
        <w:tc>
          <w:tcPr>
            <w:tcW w:w="5768" w:type="dxa"/>
            <w:tcBorders>
              <w:bottom w:val="single" w:sz="4" w:space="0" w:color="auto"/>
            </w:tcBorders>
          </w:tcPr>
          <w:p w14:paraId="53CF684F" w14:textId="77777777" w:rsidR="000D2539" w:rsidRPr="009C220D" w:rsidRDefault="000D2539" w:rsidP="0014663E">
            <w:pPr>
              <w:pStyle w:val="FieldText"/>
            </w:pPr>
          </w:p>
        </w:tc>
        <w:tc>
          <w:tcPr>
            <w:tcW w:w="1170" w:type="dxa"/>
          </w:tcPr>
          <w:p w14:paraId="56E1898C" w14:textId="77777777" w:rsidR="000D2539" w:rsidRPr="005114CE" w:rsidRDefault="000D2539" w:rsidP="00490804">
            <w:pPr>
              <w:pStyle w:val="Heading4"/>
            </w:pPr>
            <w:r w:rsidRPr="005114CE">
              <w:t>Phone: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25669A73" w14:textId="77777777" w:rsidR="000D2539" w:rsidRPr="009C220D" w:rsidRDefault="000D2539" w:rsidP="00682C69">
            <w:pPr>
              <w:pStyle w:val="FieldText"/>
            </w:pPr>
          </w:p>
        </w:tc>
      </w:tr>
      <w:tr w:rsidR="000D2539" w:rsidRPr="00613129" w14:paraId="6E1D963B" w14:textId="77777777" w:rsidTr="00BD103E">
        <w:trPr>
          <w:trHeight w:val="360"/>
        </w:trPr>
        <w:tc>
          <w:tcPr>
            <w:tcW w:w="1072" w:type="dxa"/>
          </w:tcPr>
          <w:p w14:paraId="6D298452" w14:textId="77777777" w:rsidR="000D2539" w:rsidRPr="005114CE" w:rsidRDefault="000D2539" w:rsidP="00490804">
            <w:r w:rsidRPr="005114CE">
              <w:t>Address:</w:t>
            </w:r>
          </w:p>
        </w:tc>
        <w:tc>
          <w:tcPr>
            <w:tcW w:w="5768" w:type="dxa"/>
            <w:tcBorders>
              <w:top w:val="single" w:sz="4" w:space="0" w:color="auto"/>
              <w:bottom w:val="single" w:sz="4" w:space="0" w:color="auto"/>
            </w:tcBorders>
          </w:tcPr>
          <w:p w14:paraId="6CC63632" w14:textId="77777777" w:rsidR="000D2539" w:rsidRPr="009C220D" w:rsidRDefault="000D2539" w:rsidP="0014663E">
            <w:pPr>
              <w:pStyle w:val="FieldText"/>
            </w:pPr>
          </w:p>
        </w:tc>
        <w:tc>
          <w:tcPr>
            <w:tcW w:w="1170" w:type="dxa"/>
          </w:tcPr>
          <w:p w14:paraId="0B1A1879" w14:textId="77777777" w:rsidR="000D2539" w:rsidRPr="005114CE" w:rsidRDefault="000D2539" w:rsidP="00490804">
            <w:pPr>
              <w:pStyle w:val="Heading4"/>
            </w:pPr>
            <w:r w:rsidRPr="005114CE">
              <w:t>Supervisor: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03299AA0" w14:textId="77777777" w:rsidR="000D2539" w:rsidRPr="009C220D" w:rsidRDefault="000D2539" w:rsidP="0014663E">
            <w:pPr>
              <w:pStyle w:val="FieldText"/>
            </w:pPr>
          </w:p>
        </w:tc>
      </w:tr>
    </w:tbl>
    <w:p w14:paraId="001958CA" w14:textId="77777777" w:rsidR="00C92A3C" w:rsidRDefault="00C92A3C"/>
    <w:tbl>
      <w:tblPr>
        <w:tblStyle w:val="PlainTable3"/>
        <w:tblW w:w="5000" w:type="pct"/>
        <w:tblBorders>
          <w:bottom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1072"/>
        <w:gridCol w:w="2888"/>
        <w:gridCol w:w="1530"/>
        <w:gridCol w:w="1350"/>
        <w:gridCol w:w="1620"/>
        <w:gridCol w:w="1620"/>
      </w:tblGrid>
      <w:tr w:rsidR="008F5BCD" w:rsidRPr="00613129" w14:paraId="3ABF6C20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676FF175" w14:textId="77777777" w:rsidR="008F5BCD" w:rsidRPr="005114CE" w:rsidRDefault="008F5BCD" w:rsidP="00490804">
            <w:r w:rsidRPr="005114CE">
              <w:t>Job Title:</w:t>
            </w:r>
          </w:p>
        </w:tc>
        <w:tc>
          <w:tcPr>
            <w:tcW w:w="288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4C8EF88F" w14:textId="77777777" w:rsidR="008F5BCD" w:rsidRPr="009C220D" w:rsidRDefault="008F5BCD" w:rsidP="0014663E">
            <w:pPr>
              <w:pStyle w:val="FieldText"/>
            </w:pPr>
          </w:p>
        </w:tc>
        <w:tc>
          <w:tcPr>
            <w:tcW w:w="15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23E2725F" w14:textId="77777777" w:rsidR="008F5BCD" w:rsidRPr="005114CE" w:rsidRDefault="008F5BCD" w:rsidP="00490804">
            <w:pPr>
              <w:pStyle w:val="Heading4"/>
            </w:pPr>
            <w:r w:rsidRPr="005114CE">
              <w:t>Starting Salary:</w:t>
            </w:r>
          </w:p>
        </w:tc>
        <w:tc>
          <w:tcPr>
            <w:tcW w:w="13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414A79FB" w14:textId="77777777" w:rsidR="008F5BCD" w:rsidRPr="009C220D" w:rsidRDefault="008F5BCD" w:rsidP="00856C35">
            <w:pPr>
              <w:pStyle w:val="FieldText"/>
            </w:pPr>
            <w:r w:rsidRPr="009C220D">
              <w:t>$</w:t>
            </w:r>
          </w:p>
        </w:tc>
        <w:tc>
          <w:tcPr>
            <w:tcW w:w="162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6136795C" w14:textId="77777777" w:rsidR="008F5BCD" w:rsidRPr="005114CE" w:rsidRDefault="008F5BCD" w:rsidP="00490804">
            <w:pPr>
              <w:pStyle w:val="Heading4"/>
            </w:pPr>
            <w:r w:rsidRPr="005114CE">
              <w:t>Ending Salary:</w:t>
            </w:r>
          </w:p>
        </w:tc>
        <w:tc>
          <w:tcPr>
            <w:tcW w:w="162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01DA9CD6" w14:textId="77777777" w:rsidR="008F5BCD" w:rsidRPr="009C220D" w:rsidRDefault="008F5BCD" w:rsidP="00856C35">
            <w:pPr>
              <w:pStyle w:val="FieldText"/>
            </w:pPr>
            <w:r w:rsidRPr="009C220D">
              <w:t>$</w:t>
            </w:r>
          </w:p>
        </w:tc>
      </w:tr>
    </w:tbl>
    <w:p w14:paraId="5CA3CBD0" w14:textId="77777777" w:rsidR="00C92A3C" w:rsidRDefault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491"/>
        <w:gridCol w:w="8589"/>
      </w:tblGrid>
      <w:tr w:rsidR="000D2539" w:rsidRPr="00613129" w14:paraId="1BE50CC3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491" w:type="dxa"/>
          </w:tcPr>
          <w:p w14:paraId="12CEC049" w14:textId="77777777" w:rsidR="000D2539" w:rsidRPr="005114CE" w:rsidRDefault="000D2539" w:rsidP="00490804">
            <w:r w:rsidRPr="005114CE">
              <w:t>Responsibilities:</w:t>
            </w:r>
          </w:p>
        </w:tc>
        <w:tc>
          <w:tcPr>
            <w:tcW w:w="8589" w:type="dxa"/>
            <w:tcBorders>
              <w:bottom w:val="single" w:sz="4" w:space="0" w:color="auto"/>
            </w:tcBorders>
          </w:tcPr>
          <w:p w14:paraId="20B35C34" w14:textId="77777777" w:rsidR="000D2539" w:rsidRPr="009C220D" w:rsidRDefault="000D2539" w:rsidP="0014663E">
            <w:pPr>
              <w:pStyle w:val="FieldText"/>
            </w:pPr>
          </w:p>
        </w:tc>
      </w:tr>
    </w:tbl>
    <w:p w14:paraId="3D274E76" w14:textId="77777777" w:rsidR="00C92A3C" w:rsidRDefault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0"/>
        <w:gridCol w:w="1440"/>
        <w:gridCol w:w="450"/>
        <w:gridCol w:w="1800"/>
        <w:gridCol w:w="2070"/>
        <w:gridCol w:w="3240"/>
      </w:tblGrid>
      <w:tr w:rsidR="000D2539" w:rsidRPr="00613129" w14:paraId="29FF7EBF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0" w:type="dxa"/>
          </w:tcPr>
          <w:p w14:paraId="27F9D27F" w14:textId="6C6421C2" w:rsidR="000D2539" w:rsidRPr="005114CE" w:rsidRDefault="0097039F" w:rsidP="00490804">
            <w:r>
              <w:t>Start Date</w:t>
            </w:r>
            <w:r w:rsidR="000D2539" w:rsidRPr="005114CE">
              <w:t>: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60D0C82" w14:textId="77777777" w:rsidR="000D2539" w:rsidRPr="009C220D" w:rsidRDefault="000D2539" w:rsidP="0014663E">
            <w:pPr>
              <w:pStyle w:val="FieldText"/>
            </w:pPr>
          </w:p>
        </w:tc>
        <w:tc>
          <w:tcPr>
            <w:tcW w:w="450" w:type="dxa"/>
          </w:tcPr>
          <w:p w14:paraId="2DA59DCF" w14:textId="206352C5" w:rsidR="000D2539" w:rsidRPr="005114CE" w:rsidRDefault="0097039F" w:rsidP="00490804">
            <w:pPr>
              <w:pStyle w:val="Heading4"/>
            </w:pPr>
            <w:r>
              <w:t>End</w:t>
            </w:r>
            <w:r w:rsidR="000D2539" w:rsidRPr="005114CE">
              <w:t>: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45A3EC16" w14:textId="77777777" w:rsidR="000D2539" w:rsidRPr="009C220D" w:rsidRDefault="000D2539" w:rsidP="0014663E">
            <w:pPr>
              <w:pStyle w:val="FieldText"/>
            </w:pPr>
          </w:p>
        </w:tc>
        <w:tc>
          <w:tcPr>
            <w:tcW w:w="2070" w:type="dxa"/>
          </w:tcPr>
          <w:p w14:paraId="3CA4D252" w14:textId="77777777" w:rsidR="000D2539" w:rsidRPr="005114CE" w:rsidRDefault="007E56C4" w:rsidP="00490804">
            <w:pPr>
              <w:pStyle w:val="Heading4"/>
            </w:pPr>
            <w:r>
              <w:t>Reason for L</w:t>
            </w:r>
            <w:r w:rsidR="000D2539" w:rsidRPr="005114CE">
              <w:t>eaving: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1A2574D3" w14:textId="77777777" w:rsidR="000D2539" w:rsidRPr="009C220D" w:rsidRDefault="000D2539" w:rsidP="0014663E">
            <w:pPr>
              <w:pStyle w:val="FieldText"/>
            </w:pPr>
          </w:p>
        </w:tc>
      </w:tr>
    </w:tbl>
    <w:p w14:paraId="49AE32CA" w14:textId="77777777" w:rsidR="00BC07E3" w:rsidRDefault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5040"/>
        <w:gridCol w:w="900"/>
        <w:gridCol w:w="900"/>
        <w:gridCol w:w="3240"/>
      </w:tblGrid>
      <w:tr w:rsidR="000D2539" w:rsidRPr="00613129" w14:paraId="659421ED" w14:textId="77777777" w:rsidTr="00602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40" w:type="dxa"/>
          </w:tcPr>
          <w:p w14:paraId="3ADF3B36" w14:textId="77777777" w:rsidR="000D2539" w:rsidRPr="005114CE" w:rsidRDefault="000D2539" w:rsidP="00490804">
            <w:r w:rsidRPr="005114CE">
              <w:t>May we contact your previous supervisor for a reference?</w:t>
            </w:r>
          </w:p>
        </w:tc>
        <w:tc>
          <w:tcPr>
            <w:tcW w:w="900" w:type="dxa"/>
          </w:tcPr>
          <w:p w14:paraId="20EF5991" w14:textId="77777777" w:rsidR="000D2539" w:rsidRPr="009C220D" w:rsidRDefault="000D2539" w:rsidP="00490804">
            <w:pPr>
              <w:pStyle w:val="Checkbox"/>
            </w:pPr>
            <w:r>
              <w:t>YES</w:t>
            </w:r>
          </w:p>
          <w:p w14:paraId="194BC614" w14:textId="77777777" w:rsidR="000D2539" w:rsidRPr="005114CE" w:rsidRDefault="00724FA4" w:rsidP="0014663E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D2539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900" w:type="dxa"/>
          </w:tcPr>
          <w:p w14:paraId="0AFA9BCD" w14:textId="77777777" w:rsidR="000D2539" w:rsidRPr="009C220D" w:rsidRDefault="000D2539" w:rsidP="00490804">
            <w:pPr>
              <w:pStyle w:val="Checkbox"/>
            </w:pPr>
            <w:r>
              <w:t>NO</w:t>
            </w:r>
          </w:p>
          <w:p w14:paraId="4B37B33B" w14:textId="77777777" w:rsidR="000D2539" w:rsidRPr="005114CE" w:rsidRDefault="00724FA4" w:rsidP="0014663E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D2539"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3240" w:type="dxa"/>
          </w:tcPr>
          <w:p w14:paraId="32E3BB45" w14:textId="77777777" w:rsidR="000D2539" w:rsidRPr="005114CE" w:rsidRDefault="000D2539" w:rsidP="005557F6">
            <w:pPr>
              <w:rPr>
                <w:szCs w:val="19"/>
              </w:rPr>
            </w:pPr>
          </w:p>
        </w:tc>
      </w:tr>
      <w:tr w:rsidR="00176E67" w:rsidRPr="00613129" w14:paraId="6964ED42" w14:textId="77777777" w:rsidTr="00BD103E">
        <w:tc>
          <w:tcPr>
            <w:tcW w:w="5040" w:type="dxa"/>
            <w:tcBorders>
              <w:bottom w:val="single" w:sz="4" w:space="0" w:color="auto"/>
            </w:tcBorders>
          </w:tcPr>
          <w:p w14:paraId="7EE67575" w14:textId="77777777" w:rsidR="00176E67" w:rsidRPr="005114CE" w:rsidRDefault="00176E67" w:rsidP="00490804"/>
        </w:tc>
        <w:tc>
          <w:tcPr>
            <w:tcW w:w="900" w:type="dxa"/>
            <w:tcBorders>
              <w:bottom w:val="single" w:sz="4" w:space="0" w:color="auto"/>
            </w:tcBorders>
          </w:tcPr>
          <w:p w14:paraId="6A350D13" w14:textId="77777777" w:rsidR="00176E67" w:rsidRDefault="00176E67" w:rsidP="00490804">
            <w:pPr>
              <w:pStyle w:val="Checkbox"/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043909C" w14:textId="77777777" w:rsidR="00176E67" w:rsidRDefault="00176E67" w:rsidP="00490804">
            <w:pPr>
              <w:pStyle w:val="Checkbox"/>
            </w:pP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0B0F6A12" w14:textId="77777777" w:rsidR="00176E67" w:rsidRPr="005114CE" w:rsidRDefault="00176E67" w:rsidP="005557F6">
            <w:pPr>
              <w:rPr>
                <w:szCs w:val="19"/>
              </w:rPr>
            </w:pPr>
          </w:p>
        </w:tc>
      </w:tr>
      <w:tr w:rsidR="00BC07E3" w:rsidRPr="00613129" w14:paraId="0CDDBBE7" w14:textId="77777777" w:rsidTr="00BD103E"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FEEEA12" w14:textId="77777777" w:rsidR="00BC07E3" w:rsidRPr="005114CE" w:rsidRDefault="00BC07E3" w:rsidP="00490804"/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B96A05C" w14:textId="77777777" w:rsidR="00BC07E3" w:rsidRDefault="00BC07E3" w:rsidP="00490804">
            <w:pPr>
              <w:pStyle w:val="Checkbox"/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C92D1E0" w14:textId="77777777" w:rsidR="00BC07E3" w:rsidRDefault="00BC07E3" w:rsidP="00490804">
            <w:pPr>
              <w:pStyle w:val="Checkbox"/>
            </w:pP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78A39F1" w14:textId="77777777" w:rsidR="00BC07E3" w:rsidRPr="005114CE" w:rsidRDefault="00BC07E3" w:rsidP="005557F6">
            <w:pPr>
              <w:rPr>
                <w:szCs w:val="19"/>
              </w:rPr>
            </w:pPr>
          </w:p>
        </w:tc>
      </w:tr>
    </w:tbl>
    <w:p w14:paraId="317E4F61" w14:textId="77777777" w:rsidR="00C92A3C" w:rsidRDefault="00C92A3C" w:rsidP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5768"/>
        <w:gridCol w:w="1170"/>
        <w:gridCol w:w="2070"/>
      </w:tblGrid>
      <w:tr w:rsidR="00BC07E3" w:rsidRPr="00613129" w14:paraId="601203CC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tcW w:w="1072" w:type="dxa"/>
          </w:tcPr>
          <w:p w14:paraId="55B81A7F" w14:textId="77777777" w:rsidR="00BC07E3" w:rsidRPr="005114CE" w:rsidRDefault="00BC07E3" w:rsidP="00BC07E3">
            <w:r w:rsidRPr="005114CE">
              <w:t>Company:</w:t>
            </w:r>
          </w:p>
        </w:tc>
        <w:tc>
          <w:tcPr>
            <w:tcW w:w="5768" w:type="dxa"/>
            <w:tcBorders>
              <w:bottom w:val="single" w:sz="4" w:space="0" w:color="auto"/>
            </w:tcBorders>
          </w:tcPr>
          <w:p w14:paraId="12DD674F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</w:tcPr>
          <w:p w14:paraId="52D10E20" w14:textId="77777777" w:rsidR="00BC07E3" w:rsidRPr="005114CE" w:rsidRDefault="00BC07E3" w:rsidP="00BC07E3">
            <w:pPr>
              <w:pStyle w:val="Heading4"/>
            </w:pPr>
            <w:r w:rsidRPr="005114CE">
              <w:t>Phone: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3917C5F4" w14:textId="77777777" w:rsidR="00BC07E3" w:rsidRPr="009C220D" w:rsidRDefault="00BC07E3" w:rsidP="00BC07E3">
            <w:pPr>
              <w:pStyle w:val="FieldText"/>
            </w:pPr>
          </w:p>
        </w:tc>
      </w:tr>
      <w:tr w:rsidR="00BC07E3" w:rsidRPr="00613129" w14:paraId="0FA11C7E" w14:textId="77777777" w:rsidTr="00BD103E">
        <w:trPr>
          <w:trHeight w:val="360"/>
        </w:trPr>
        <w:tc>
          <w:tcPr>
            <w:tcW w:w="1072" w:type="dxa"/>
          </w:tcPr>
          <w:p w14:paraId="2E288100" w14:textId="77777777" w:rsidR="00BC07E3" w:rsidRPr="005114CE" w:rsidRDefault="00BC07E3" w:rsidP="00BC07E3">
            <w:r w:rsidRPr="005114CE">
              <w:t>Address:</w:t>
            </w:r>
          </w:p>
        </w:tc>
        <w:tc>
          <w:tcPr>
            <w:tcW w:w="5768" w:type="dxa"/>
            <w:tcBorders>
              <w:top w:val="single" w:sz="4" w:space="0" w:color="auto"/>
              <w:bottom w:val="single" w:sz="4" w:space="0" w:color="auto"/>
            </w:tcBorders>
          </w:tcPr>
          <w:p w14:paraId="62E9B94F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</w:tcPr>
          <w:p w14:paraId="3B770383" w14:textId="77777777" w:rsidR="00BC07E3" w:rsidRPr="005114CE" w:rsidRDefault="00BC07E3" w:rsidP="00BC07E3">
            <w:pPr>
              <w:pStyle w:val="Heading4"/>
            </w:pPr>
            <w:r w:rsidRPr="005114CE">
              <w:t>Supervisor: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5FCE7D13" w14:textId="77777777" w:rsidR="00BC07E3" w:rsidRPr="009C220D" w:rsidRDefault="00BC07E3" w:rsidP="00BC07E3">
            <w:pPr>
              <w:pStyle w:val="FieldText"/>
            </w:pPr>
          </w:p>
        </w:tc>
      </w:tr>
    </w:tbl>
    <w:p w14:paraId="32CED867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2888"/>
        <w:gridCol w:w="1530"/>
        <w:gridCol w:w="1350"/>
        <w:gridCol w:w="1620"/>
        <w:gridCol w:w="1620"/>
      </w:tblGrid>
      <w:tr w:rsidR="00BC07E3" w:rsidRPr="00613129" w14:paraId="4C7480E5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72" w:type="dxa"/>
          </w:tcPr>
          <w:p w14:paraId="4450BDF6" w14:textId="77777777" w:rsidR="00BC07E3" w:rsidRPr="005114CE" w:rsidRDefault="00BC07E3" w:rsidP="00BC07E3">
            <w:r w:rsidRPr="005114CE">
              <w:t>Job Title:</w:t>
            </w:r>
          </w:p>
        </w:tc>
        <w:tc>
          <w:tcPr>
            <w:tcW w:w="2888" w:type="dxa"/>
            <w:tcBorders>
              <w:bottom w:val="single" w:sz="4" w:space="0" w:color="auto"/>
            </w:tcBorders>
          </w:tcPr>
          <w:p w14:paraId="68945856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530" w:type="dxa"/>
          </w:tcPr>
          <w:p w14:paraId="1E0DD082" w14:textId="77777777" w:rsidR="00BC07E3" w:rsidRPr="005114CE" w:rsidRDefault="00BC07E3" w:rsidP="00BC07E3">
            <w:pPr>
              <w:pStyle w:val="Heading4"/>
            </w:pPr>
            <w:r w:rsidRPr="005114CE">
              <w:t>Starting Salary: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1304C8F8" w14:textId="77777777" w:rsidR="00BC07E3" w:rsidRPr="009C220D" w:rsidRDefault="00BC07E3" w:rsidP="00BC07E3">
            <w:pPr>
              <w:pStyle w:val="FieldText"/>
            </w:pPr>
            <w:r w:rsidRPr="009C220D">
              <w:t>$</w:t>
            </w:r>
          </w:p>
        </w:tc>
        <w:tc>
          <w:tcPr>
            <w:tcW w:w="1620" w:type="dxa"/>
          </w:tcPr>
          <w:p w14:paraId="399E9F58" w14:textId="77777777" w:rsidR="00BC07E3" w:rsidRPr="005114CE" w:rsidRDefault="00BC07E3" w:rsidP="00BC07E3">
            <w:pPr>
              <w:pStyle w:val="Heading4"/>
            </w:pPr>
            <w:r w:rsidRPr="005114CE">
              <w:t>Ending Salary: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1553D73A" w14:textId="77777777" w:rsidR="00BC07E3" w:rsidRPr="009C220D" w:rsidRDefault="00BC07E3" w:rsidP="00BC07E3">
            <w:pPr>
              <w:pStyle w:val="FieldText"/>
            </w:pPr>
            <w:r w:rsidRPr="009C220D">
              <w:t>$</w:t>
            </w:r>
          </w:p>
        </w:tc>
      </w:tr>
    </w:tbl>
    <w:p w14:paraId="2C81AD34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491"/>
        <w:gridCol w:w="8589"/>
      </w:tblGrid>
      <w:tr w:rsidR="00BC07E3" w:rsidRPr="00613129" w14:paraId="3990E8A3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491" w:type="dxa"/>
          </w:tcPr>
          <w:p w14:paraId="05DE7FD5" w14:textId="77777777" w:rsidR="00BC07E3" w:rsidRPr="005114CE" w:rsidRDefault="00BC07E3" w:rsidP="00BC07E3">
            <w:r w:rsidRPr="005114CE">
              <w:t>Responsibilities:</w:t>
            </w:r>
          </w:p>
        </w:tc>
        <w:tc>
          <w:tcPr>
            <w:tcW w:w="8589" w:type="dxa"/>
            <w:tcBorders>
              <w:bottom w:val="single" w:sz="4" w:space="0" w:color="auto"/>
            </w:tcBorders>
          </w:tcPr>
          <w:p w14:paraId="43DABCFC" w14:textId="77777777" w:rsidR="00BC07E3" w:rsidRPr="009C220D" w:rsidRDefault="00BC07E3" w:rsidP="00BC07E3">
            <w:pPr>
              <w:pStyle w:val="FieldText"/>
            </w:pPr>
          </w:p>
        </w:tc>
      </w:tr>
    </w:tbl>
    <w:p w14:paraId="07398DEF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0"/>
        <w:gridCol w:w="1440"/>
        <w:gridCol w:w="450"/>
        <w:gridCol w:w="1800"/>
        <w:gridCol w:w="2070"/>
        <w:gridCol w:w="3240"/>
      </w:tblGrid>
      <w:tr w:rsidR="00BC07E3" w:rsidRPr="00613129" w14:paraId="13E319B6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0" w:type="dxa"/>
          </w:tcPr>
          <w:p w14:paraId="4606BFB3" w14:textId="709AF447" w:rsidR="00BC07E3" w:rsidRPr="005114CE" w:rsidRDefault="0097039F" w:rsidP="00BC07E3">
            <w:r>
              <w:t>Start Date</w:t>
            </w:r>
            <w:r w:rsidR="00BC07E3" w:rsidRPr="005114CE">
              <w:t>: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BF50082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450" w:type="dxa"/>
          </w:tcPr>
          <w:p w14:paraId="512143D5" w14:textId="1E1ABCCB" w:rsidR="00BC07E3" w:rsidRPr="005114CE" w:rsidRDefault="0097039F" w:rsidP="00BC07E3">
            <w:pPr>
              <w:pStyle w:val="Heading4"/>
            </w:pPr>
            <w:r>
              <w:t>End</w:t>
            </w:r>
            <w:r w:rsidR="00BC07E3" w:rsidRPr="005114CE">
              <w:t>: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04341C99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2070" w:type="dxa"/>
          </w:tcPr>
          <w:p w14:paraId="5E39C15E" w14:textId="77777777" w:rsidR="00BC07E3" w:rsidRPr="005114CE" w:rsidRDefault="00BC07E3" w:rsidP="00BC07E3">
            <w:pPr>
              <w:pStyle w:val="Heading4"/>
            </w:pPr>
            <w:r>
              <w:t>Reason for L</w:t>
            </w:r>
            <w:r w:rsidRPr="005114CE">
              <w:t>eaving: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68BC1E4B" w14:textId="77777777" w:rsidR="00BC07E3" w:rsidRPr="009C220D" w:rsidRDefault="00BC07E3" w:rsidP="00BC07E3">
            <w:pPr>
              <w:pStyle w:val="FieldText"/>
            </w:pPr>
          </w:p>
        </w:tc>
      </w:tr>
    </w:tbl>
    <w:p w14:paraId="0A5E1544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5040"/>
        <w:gridCol w:w="900"/>
        <w:gridCol w:w="900"/>
        <w:gridCol w:w="3240"/>
      </w:tblGrid>
      <w:tr w:rsidR="00BC07E3" w:rsidRPr="00613129" w14:paraId="769B6607" w14:textId="77777777" w:rsidTr="00602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40" w:type="dxa"/>
          </w:tcPr>
          <w:p w14:paraId="56628361" w14:textId="77777777" w:rsidR="00BC07E3" w:rsidRPr="005114CE" w:rsidRDefault="00BC07E3" w:rsidP="00BC07E3">
            <w:r w:rsidRPr="005114CE">
              <w:t>May we contact your previous supervisor for a reference?</w:t>
            </w:r>
          </w:p>
        </w:tc>
        <w:tc>
          <w:tcPr>
            <w:tcW w:w="900" w:type="dxa"/>
          </w:tcPr>
          <w:p w14:paraId="1C570A7D" w14:textId="77777777" w:rsidR="00BC07E3" w:rsidRPr="009C220D" w:rsidRDefault="00BC07E3" w:rsidP="00BC07E3">
            <w:pPr>
              <w:pStyle w:val="Checkbox"/>
            </w:pPr>
            <w:r>
              <w:t>YES</w:t>
            </w:r>
          </w:p>
          <w:p w14:paraId="523A269D" w14:textId="77777777" w:rsidR="00BC07E3" w:rsidRPr="005114CE" w:rsidRDefault="00BC07E3" w:rsidP="00BC07E3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900" w:type="dxa"/>
          </w:tcPr>
          <w:p w14:paraId="1BE840A2" w14:textId="77777777" w:rsidR="00BC07E3" w:rsidRPr="009C220D" w:rsidRDefault="00BC07E3" w:rsidP="00BC07E3">
            <w:pPr>
              <w:pStyle w:val="Checkbox"/>
            </w:pPr>
            <w:r>
              <w:t>NO</w:t>
            </w:r>
          </w:p>
          <w:p w14:paraId="38045A66" w14:textId="77777777" w:rsidR="00BC07E3" w:rsidRPr="005114CE" w:rsidRDefault="00BC07E3" w:rsidP="00BC07E3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3240" w:type="dxa"/>
          </w:tcPr>
          <w:p w14:paraId="1A0CC2D7" w14:textId="77777777" w:rsidR="00BC07E3" w:rsidRPr="005114CE" w:rsidRDefault="00BC07E3" w:rsidP="00BC07E3">
            <w:pPr>
              <w:rPr>
                <w:szCs w:val="19"/>
              </w:rPr>
            </w:pPr>
          </w:p>
        </w:tc>
      </w:tr>
      <w:tr w:rsidR="00176E67" w:rsidRPr="00613129" w14:paraId="5C83BD20" w14:textId="77777777" w:rsidTr="00BD103E">
        <w:tc>
          <w:tcPr>
            <w:tcW w:w="5040" w:type="dxa"/>
            <w:tcBorders>
              <w:bottom w:val="single" w:sz="4" w:space="0" w:color="auto"/>
            </w:tcBorders>
          </w:tcPr>
          <w:p w14:paraId="42A61606" w14:textId="77777777" w:rsidR="00176E67" w:rsidRPr="005114CE" w:rsidRDefault="00176E67" w:rsidP="00BC07E3"/>
        </w:tc>
        <w:tc>
          <w:tcPr>
            <w:tcW w:w="900" w:type="dxa"/>
            <w:tcBorders>
              <w:bottom w:val="single" w:sz="4" w:space="0" w:color="auto"/>
            </w:tcBorders>
          </w:tcPr>
          <w:p w14:paraId="78A7CB34" w14:textId="77777777" w:rsidR="00176E67" w:rsidRDefault="00176E67" w:rsidP="00BC07E3">
            <w:pPr>
              <w:pStyle w:val="Checkbox"/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82B80BA" w14:textId="77777777" w:rsidR="00176E67" w:rsidRDefault="00176E67" w:rsidP="00BC07E3">
            <w:pPr>
              <w:pStyle w:val="Checkbox"/>
            </w:pP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17F63CB5" w14:textId="77777777" w:rsidR="00176E67" w:rsidRPr="005114CE" w:rsidRDefault="00176E67" w:rsidP="00BC07E3">
            <w:pPr>
              <w:rPr>
                <w:szCs w:val="19"/>
              </w:rPr>
            </w:pPr>
          </w:p>
        </w:tc>
      </w:tr>
      <w:tr w:rsidR="00176E67" w:rsidRPr="00613129" w14:paraId="38A4DA2B" w14:textId="77777777" w:rsidTr="00BD103E"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4FB5881" w14:textId="77777777" w:rsidR="00176E67" w:rsidRPr="005114CE" w:rsidRDefault="00176E67" w:rsidP="00BC07E3"/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97F2B92" w14:textId="77777777" w:rsidR="00176E67" w:rsidRDefault="00176E67" w:rsidP="00BC07E3">
            <w:pPr>
              <w:pStyle w:val="Checkbox"/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EB770A9" w14:textId="77777777" w:rsidR="00176E67" w:rsidRDefault="00176E67" w:rsidP="00BC07E3">
            <w:pPr>
              <w:pStyle w:val="Checkbox"/>
            </w:pP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E69B72B" w14:textId="77777777" w:rsidR="00176E67" w:rsidRPr="005114CE" w:rsidRDefault="00176E67" w:rsidP="00BC07E3">
            <w:pPr>
              <w:rPr>
                <w:szCs w:val="19"/>
              </w:rPr>
            </w:pPr>
          </w:p>
        </w:tc>
      </w:tr>
    </w:tbl>
    <w:p w14:paraId="27526CAE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5768"/>
        <w:gridCol w:w="1170"/>
        <w:gridCol w:w="2070"/>
      </w:tblGrid>
      <w:tr w:rsidR="00BC07E3" w:rsidRPr="00613129" w14:paraId="3B963834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tcW w:w="1072" w:type="dxa"/>
          </w:tcPr>
          <w:p w14:paraId="20200683" w14:textId="77777777" w:rsidR="00BC07E3" w:rsidRPr="005114CE" w:rsidRDefault="00BC07E3" w:rsidP="00BC07E3">
            <w:r w:rsidRPr="005114CE">
              <w:t>Company:</w:t>
            </w:r>
          </w:p>
        </w:tc>
        <w:tc>
          <w:tcPr>
            <w:tcW w:w="5768" w:type="dxa"/>
            <w:tcBorders>
              <w:bottom w:val="single" w:sz="4" w:space="0" w:color="auto"/>
            </w:tcBorders>
          </w:tcPr>
          <w:p w14:paraId="07A68504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</w:tcPr>
          <w:p w14:paraId="1A49B17D" w14:textId="77777777" w:rsidR="00BC07E3" w:rsidRPr="005114CE" w:rsidRDefault="00BC07E3" w:rsidP="00BC07E3">
            <w:pPr>
              <w:pStyle w:val="Heading4"/>
            </w:pPr>
            <w:r w:rsidRPr="005114CE">
              <w:t>Phone: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182AC362" w14:textId="77777777" w:rsidR="00BC07E3" w:rsidRPr="009C220D" w:rsidRDefault="00BC07E3" w:rsidP="00BC07E3">
            <w:pPr>
              <w:pStyle w:val="FieldText"/>
            </w:pPr>
          </w:p>
        </w:tc>
      </w:tr>
      <w:tr w:rsidR="00BC07E3" w:rsidRPr="00613129" w14:paraId="55B4C0BB" w14:textId="77777777" w:rsidTr="00BD103E">
        <w:trPr>
          <w:trHeight w:val="360"/>
        </w:trPr>
        <w:tc>
          <w:tcPr>
            <w:tcW w:w="1072" w:type="dxa"/>
          </w:tcPr>
          <w:p w14:paraId="0CF7062D" w14:textId="77777777" w:rsidR="00BC07E3" w:rsidRPr="005114CE" w:rsidRDefault="00BC07E3" w:rsidP="00BC07E3">
            <w:r w:rsidRPr="005114CE">
              <w:t>Address:</w:t>
            </w:r>
          </w:p>
        </w:tc>
        <w:tc>
          <w:tcPr>
            <w:tcW w:w="5768" w:type="dxa"/>
            <w:tcBorders>
              <w:top w:val="single" w:sz="4" w:space="0" w:color="auto"/>
              <w:bottom w:val="single" w:sz="4" w:space="0" w:color="auto"/>
            </w:tcBorders>
          </w:tcPr>
          <w:p w14:paraId="7BB4934F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</w:tcPr>
          <w:p w14:paraId="598428EC" w14:textId="77777777" w:rsidR="00BC07E3" w:rsidRPr="005114CE" w:rsidRDefault="00BC07E3" w:rsidP="00BC07E3">
            <w:pPr>
              <w:pStyle w:val="Heading4"/>
            </w:pPr>
            <w:r w:rsidRPr="005114CE">
              <w:t>Supervisor: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3E22BCE0" w14:textId="77777777" w:rsidR="00BC07E3" w:rsidRPr="009C220D" w:rsidRDefault="00BC07E3" w:rsidP="00BC07E3">
            <w:pPr>
              <w:pStyle w:val="FieldText"/>
            </w:pPr>
          </w:p>
        </w:tc>
      </w:tr>
    </w:tbl>
    <w:p w14:paraId="12529A3B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2888"/>
        <w:gridCol w:w="1530"/>
        <w:gridCol w:w="1350"/>
        <w:gridCol w:w="1620"/>
        <w:gridCol w:w="1620"/>
      </w:tblGrid>
      <w:tr w:rsidR="00BC07E3" w:rsidRPr="00613129" w14:paraId="471606D2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72" w:type="dxa"/>
          </w:tcPr>
          <w:p w14:paraId="05F38A2D" w14:textId="77777777" w:rsidR="00BC07E3" w:rsidRPr="005114CE" w:rsidRDefault="00BC07E3" w:rsidP="00BC07E3">
            <w:r w:rsidRPr="005114CE">
              <w:t>Job Title:</w:t>
            </w:r>
          </w:p>
        </w:tc>
        <w:tc>
          <w:tcPr>
            <w:tcW w:w="2888" w:type="dxa"/>
            <w:tcBorders>
              <w:bottom w:val="single" w:sz="4" w:space="0" w:color="auto"/>
            </w:tcBorders>
          </w:tcPr>
          <w:p w14:paraId="6B08916C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530" w:type="dxa"/>
          </w:tcPr>
          <w:p w14:paraId="42BFDB76" w14:textId="77777777" w:rsidR="00BC07E3" w:rsidRPr="005114CE" w:rsidRDefault="00BC07E3" w:rsidP="00BC07E3">
            <w:pPr>
              <w:pStyle w:val="Heading4"/>
            </w:pPr>
            <w:r w:rsidRPr="005114CE">
              <w:t>Starting Salary: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55532831" w14:textId="77777777" w:rsidR="00BC07E3" w:rsidRPr="009C220D" w:rsidRDefault="00BC07E3" w:rsidP="00BC07E3">
            <w:pPr>
              <w:pStyle w:val="FieldText"/>
            </w:pPr>
            <w:r w:rsidRPr="009C220D">
              <w:t>$</w:t>
            </w:r>
          </w:p>
        </w:tc>
        <w:tc>
          <w:tcPr>
            <w:tcW w:w="1620" w:type="dxa"/>
          </w:tcPr>
          <w:p w14:paraId="7239AFF9" w14:textId="77777777" w:rsidR="00BC07E3" w:rsidRPr="005114CE" w:rsidRDefault="00BC07E3" w:rsidP="00BC07E3">
            <w:pPr>
              <w:pStyle w:val="Heading4"/>
            </w:pPr>
            <w:r w:rsidRPr="005114CE">
              <w:t>Ending Salary: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2A20CAEF" w14:textId="77777777" w:rsidR="00BC07E3" w:rsidRPr="009C220D" w:rsidRDefault="00BC07E3" w:rsidP="00BC07E3">
            <w:pPr>
              <w:pStyle w:val="FieldText"/>
            </w:pPr>
            <w:r w:rsidRPr="009C220D">
              <w:t>$</w:t>
            </w:r>
          </w:p>
        </w:tc>
      </w:tr>
    </w:tbl>
    <w:p w14:paraId="33107185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491"/>
        <w:gridCol w:w="8589"/>
      </w:tblGrid>
      <w:tr w:rsidR="00BC07E3" w:rsidRPr="00613129" w14:paraId="5DAB6CB4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491" w:type="dxa"/>
          </w:tcPr>
          <w:p w14:paraId="18DFBCE2" w14:textId="77777777" w:rsidR="00BC07E3" w:rsidRPr="005114CE" w:rsidRDefault="00BC07E3" w:rsidP="00BC07E3">
            <w:r w:rsidRPr="005114CE">
              <w:t>Responsibilities:</w:t>
            </w:r>
          </w:p>
        </w:tc>
        <w:tc>
          <w:tcPr>
            <w:tcW w:w="8589" w:type="dxa"/>
            <w:tcBorders>
              <w:bottom w:val="single" w:sz="4" w:space="0" w:color="auto"/>
            </w:tcBorders>
          </w:tcPr>
          <w:p w14:paraId="5A5DDB1A" w14:textId="77777777" w:rsidR="00BC07E3" w:rsidRPr="009C220D" w:rsidRDefault="00BC07E3" w:rsidP="00BC07E3">
            <w:pPr>
              <w:pStyle w:val="FieldText"/>
            </w:pPr>
          </w:p>
        </w:tc>
      </w:tr>
    </w:tbl>
    <w:p w14:paraId="147623B0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0"/>
        <w:gridCol w:w="1440"/>
        <w:gridCol w:w="450"/>
        <w:gridCol w:w="1800"/>
        <w:gridCol w:w="2070"/>
        <w:gridCol w:w="3240"/>
      </w:tblGrid>
      <w:tr w:rsidR="00BC07E3" w:rsidRPr="00613129" w14:paraId="128CEA20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0" w:type="dxa"/>
          </w:tcPr>
          <w:p w14:paraId="1343D8CD" w14:textId="610D3711" w:rsidR="00BC07E3" w:rsidRPr="005114CE" w:rsidRDefault="0097039F" w:rsidP="00BC07E3">
            <w:r>
              <w:t>Start Date</w:t>
            </w:r>
            <w:r w:rsidR="00BC07E3" w:rsidRPr="005114CE">
              <w:t>: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CE0FD5A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450" w:type="dxa"/>
          </w:tcPr>
          <w:p w14:paraId="4E64271B" w14:textId="22A8BE12" w:rsidR="00BC07E3" w:rsidRPr="005114CE" w:rsidRDefault="0097039F" w:rsidP="00BC07E3">
            <w:pPr>
              <w:pStyle w:val="Heading4"/>
            </w:pPr>
            <w:r>
              <w:t>End</w:t>
            </w:r>
            <w:r w:rsidR="00BC07E3" w:rsidRPr="005114CE">
              <w:t>: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733D2699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2070" w:type="dxa"/>
          </w:tcPr>
          <w:p w14:paraId="0BFEBC16" w14:textId="77777777" w:rsidR="00BC07E3" w:rsidRPr="005114CE" w:rsidRDefault="00BC07E3" w:rsidP="00BC07E3">
            <w:pPr>
              <w:pStyle w:val="Heading4"/>
            </w:pPr>
            <w:r>
              <w:t>Reason for L</w:t>
            </w:r>
            <w:r w:rsidRPr="005114CE">
              <w:t>eaving: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46825F40" w14:textId="77777777" w:rsidR="00BC07E3" w:rsidRPr="009C220D" w:rsidRDefault="00BC07E3" w:rsidP="00BC07E3">
            <w:pPr>
              <w:pStyle w:val="FieldText"/>
            </w:pPr>
          </w:p>
        </w:tc>
      </w:tr>
    </w:tbl>
    <w:p w14:paraId="42FE993A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5040"/>
        <w:gridCol w:w="900"/>
        <w:gridCol w:w="900"/>
        <w:gridCol w:w="3240"/>
      </w:tblGrid>
      <w:tr w:rsidR="00BC07E3" w:rsidRPr="00613129" w14:paraId="035F4BC8" w14:textId="77777777" w:rsidTr="00602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40" w:type="dxa"/>
          </w:tcPr>
          <w:p w14:paraId="3C492A7A" w14:textId="77777777" w:rsidR="00BC07E3" w:rsidRPr="005114CE" w:rsidRDefault="00BC07E3" w:rsidP="00BC07E3">
            <w:r w:rsidRPr="005114CE">
              <w:t>May we contact your previous supervisor for a reference?</w:t>
            </w:r>
          </w:p>
        </w:tc>
        <w:tc>
          <w:tcPr>
            <w:tcW w:w="900" w:type="dxa"/>
          </w:tcPr>
          <w:p w14:paraId="5DEF4D14" w14:textId="77777777" w:rsidR="00BC07E3" w:rsidRPr="009C220D" w:rsidRDefault="00BC07E3" w:rsidP="00BC07E3">
            <w:pPr>
              <w:pStyle w:val="Checkbox"/>
            </w:pPr>
            <w:r>
              <w:t>YES</w:t>
            </w:r>
          </w:p>
          <w:p w14:paraId="406CF266" w14:textId="77777777" w:rsidR="00BC07E3" w:rsidRPr="005114CE" w:rsidRDefault="00BC07E3" w:rsidP="00BC07E3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900" w:type="dxa"/>
          </w:tcPr>
          <w:p w14:paraId="2E9C0FBE" w14:textId="77777777" w:rsidR="00BC07E3" w:rsidRPr="009C220D" w:rsidRDefault="00BC07E3" w:rsidP="00BC07E3">
            <w:pPr>
              <w:pStyle w:val="Checkbox"/>
            </w:pPr>
            <w:r>
              <w:t>NO</w:t>
            </w:r>
          </w:p>
          <w:p w14:paraId="3414B9F3" w14:textId="77777777" w:rsidR="00BC07E3" w:rsidRPr="005114CE" w:rsidRDefault="00BC07E3" w:rsidP="00BC07E3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Pr="005114CE">
              <w:fldChar w:fldCharType="separate"/>
            </w:r>
            <w:r w:rsidRPr="005114CE">
              <w:fldChar w:fldCharType="end"/>
            </w:r>
          </w:p>
        </w:tc>
        <w:tc>
          <w:tcPr>
            <w:tcW w:w="3240" w:type="dxa"/>
          </w:tcPr>
          <w:p w14:paraId="1A2E7586" w14:textId="77777777" w:rsidR="00BC07E3" w:rsidRPr="005114CE" w:rsidRDefault="00BC07E3" w:rsidP="00BC07E3">
            <w:pPr>
              <w:rPr>
                <w:szCs w:val="19"/>
              </w:rPr>
            </w:pPr>
          </w:p>
        </w:tc>
      </w:tr>
    </w:tbl>
    <w:p w14:paraId="79EAF0AC" w14:textId="77777777" w:rsidR="00871876" w:rsidRDefault="00871876" w:rsidP="00871876">
      <w:pPr>
        <w:pStyle w:val="Heading2"/>
      </w:pPr>
      <w:r>
        <w:t>Military Service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823"/>
        <w:gridCol w:w="5207"/>
        <w:gridCol w:w="846"/>
        <w:gridCol w:w="1314"/>
        <w:gridCol w:w="540"/>
        <w:gridCol w:w="1350"/>
      </w:tblGrid>
      <w:tr w:rsidR="000D2539" w:rsidRPr="005114CE" w14:paraId="14E591EA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823" w:type="dxa"/>
          </w:tcPr>
          <w:p w14:paraId="451FFF74" w14:textId="77777777" w:rsidR="000D2539" w:rsidRPr="005114CE" w:rsidRDefault="000D2539" w:rsidP="00490804">
            <w:r w:rsidRPr="005114CE">
              <w:t>Branch:</w:t>
            </w:r>
          </w:p>
        </w:tc>
        <w:tc>
          <w:tcPr>
            <w:tcW w:w="5207" w:type="dxa"/>
            <w:tcBorders>
              <w:bottom w:val="single" w:sz="4" w:space="0" w:color="auto"/>
            </w:tcBorders>
          </w:tcPr>
          <w:p w14:paraId="7797E07A" w14:textId="77777777" w:rsidR="000D2539" w:rsidRPr="009C220D" w:rsidRDefault="000D2539" w:rsidP="00902964">
            <w:pPr>
              <w:pStyle w:val="FieldText"/>
            </w:pPr>
          </w:p>
        </w:tc>
        <w:tc>
          <w:tcPr>
            <w:tcW w:w="846" w:type="dxa"/>
          </w:tcPr>
          <w:p w14:paraId="188B9246" w14:textId="77777777" w:rsidR="000D2539" w:rsidRPr="005114CE" w:rsidRDefault="000D2539" w:rsidP="00C92A3C">
            <w:pPr>
              <w:pStyle w:val="Heading4"/>
            </w:pPr>
            <w:r w:rsidRPr="005114CE">
              <w:t>From:</w:t>
            </w:r>
          </w:p>
        </w:tc>
        <w:tc>
          <w:tcPr>
            <w:tcW w:w="1314" w:type="dxa"/>
            <w:tcBorders>
              <w:bottom w:val="single" w:sz="4" w:space="0" w:color="auto"/>
            </w:tcBorders>
          </w:tcPr>
          <w:p w14:paraId="3D7734E9" w14:textId="77777777" w:rsidR="000D2539" w:rsidRPr="009C220D" w:rsidRDefault="000D2539" w:rsidP="00902964">
            <w:pPr>
              <w:pStyle w:val="FieldText"/>
            </w:pPr>
          </w:p>
        </w:tc>
        <w:tc>
          <w:tcPr>
            <w:tcW w:w="540" w:type="dxa"/>
          </w:tcPr>
          <w:p w14:paraId="2135B24D" w14:textId="77777777" w:rsidR="000D2539" w:rsidRPr="005114CE" w:rsidRDefault="000D2539" w:rsidP="00C92A3C">
            <w:pPr>
              <w:pStyle w:val="Heading4"/>
            </w:pPr>
            <w:r w:rsidRPr="005114CE">
              <w:t>To: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2405FDC7" w14:textId="77777777" w:rsidR="000D2539" w:rsidRPr="009C220D" w:rsidRDefault="000D2539" w:rsidP="00902964">
            <w:pPr>
              <w:pStyle w:val="FieldText"/>
            </w:pPr>
          </w:p>
        </w:tc>
      </w:tr>
    </w:tbl>
    <w:p w14:paraId="461B7096" w14:textId="77777777" w:rsidR="00C92A3C" w:rsidRDefault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829"/>
        <w:gridCol w:w="3120"/>
        <w:gridCol w:w="1927"/>
        <w:gridCol w:w="3204"/>
      </w:tblGrid>
      <w:tr w:rsidR="000D2539" w:rsidRPr="005114CE" w14:paraId="2597F1ED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829" w:type="dxa"/>
          </w:tcPr>
          <w:p w14:paraId="25BAF546" w14:textId="77777777" w:rsidR="000D2539" w:rsidRPr="005114CE" w:rsidRDefault="000D2539" w:rsidP="00490804">
            <w:r w:rsidRPr="005114CE">
              <w:t>Rank at Discharge:</w:t>
            </w:r>
          </w:p>
        </w:tc>
        <w:tc>
          <w:tcPr>
            <w:tcW w:w="3120" w:type="dxa"/>
            <w:tcBorders>
              <w:bottom w:val="single" w:sz="4" w:space="0" w:color="auto"/>
            </w:tcBorders>
          </w:tcPr>
          <w:p w14:paraId="10603C8C" w14:textId="77777777" w:rsidR="000D2539" w:rsidRPr="009C220D" w:rsidRDefault="000D2539" w:rsidP="00902964">
            <w:pPr>
              <w:pStyle w:val="FieldText"/>
            </w:pPr>
          </w:p>
        </w:tc>
        <w:tc>
          <w:tcPr>
            <w:tcW w:w="1927" w:type="dxa"/>
          </w:tcPr>
          <w:p w14:paraId="56FF9096" w14:textId="77777777" w:rsidR="000D2539" w:rsidRPr="005114CE" w:rsidRDefault="000D2539" w:rsidP="00C92A3C">
            <w:pPr>
              <w:pStyle w:val="Heading4"/>
            </w:pPr>
            <w:r w:rsidRPr="005114CE">
              <w:t>Type of Discharge:</w:t>
            </w:r>
          </w:p>
        </w:tc>
        <w:tc>
          <w:tcPr>
            <w:tcW w:w="3204" w:type="dxa"/>
            <w:tcBorders>
              <w:bottom w:val="single" w:sz="4" w:space="0" w:color="auto"/>
            </w:tcBorders>
          </w:tcPr>
          <w:p w14:paraId="255AC082" w14:textId="77777777" w:rsidR="000D2539" w:rsidRPr="009C220D" w:rsidRDefault="000D2539" w:rsidP="00902964">
            <w:pPr>
              <w:pStyle w:val="FieldText"/>
            </w:pPr>
          </w:p>
        </w:tc>
      </w:tr>
    </w:tbl>
    <w:p w14:paraId="5128DB80" w14:textId="77777777" w:rsidR="00C92A3C" w:rsidRDefault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2842"/>
        <w:gridCol w:w="7238"/>
      </w:tblGrid>
      <w:tr w:rsidR="000D2539" w:rsidRPr="005114CE" w14:paraId="1FECC885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2842" w:type="dxa"/>
          </w:tcPr>
          <w:p w14:paraId="2779A581" w14:textId="77777777" w:rsidR="000D2539" w:rsidRPr="005114CE" w:rsidRDefault="000D2539" w:rsidP="00490804">
            <w:r w:rsidRPr="005114CE">
              <w:t>If other than honorable, explain:</w:t>
            </w:r>
          </w:p>
        </w:tc>
        <w:tc>
          <w:tcPr>
            <w:tcW w:w="7238" w:type="dxa"/>
            <w:tcBorders>
              <w:bottom w:val="single" w:sz="4" w:space="0" w:color="auto"/>
            </w:tcBorders>
          </w:tcPr>
          <w:p w14:paraId="00CEFDD7" w14:textId="77777777" w:rsidR="000D2539" w:rsidRPr="009C220D" w:rsidRDefault="000D2539" w:rsidP="00902964">
            <w:pPr>
              <w:pStyle w:val="FieldText"/>
            </w:pPr>
          </w:p>
        </w:tc>
      </w:tr>
    </w:tbl>
    <w:p w14:paraId="59D55E9F" w14:textId="77777777" w:rsidR="00871876" w:rsidRDefault="00871876" w:rsidP="00871876">
      <w:pPr>
        <w:pStyle w:val="Heading2"/>
      </w:pPr>
      <w:r w:rsidRPr="009C220D">
        <w:t>Disclaimer and Signature</w:t>
      </w:r>
    </w:p>
    <w:p w14:paraId="699BE9F7" w14:textId="77777777" w:rsidR="00871876" w:rsidRPr="00466DD2" w:rsidRDefault="00871876" w:rsidP="00490804">
      <w:pPr>
        <w:pStyle w:val="Italic"/>
        <w:rPr>
          <w:b/>
          <w:bCs/>
        </w:rPr>
      </w:pPr>
      <w:r w:rsidRPr="00466DD2">
        <w:rPr>
          <w:b/>
          <w:bCs/>
        </w:rPr>
        <w:t xml:space="preserve">I certify that my answers are true and complete to the best of my knowledge. </w:t>
      </w:r>
    </w:p>
    <w:p w14:paraId="1D6B95FA" w14:textId="77777777" w:rsidR="00871876" w:rsidRDefault="00871876" w:rsidP="00490804">
      <w:pPr>
        <w:pStyle w:val="Italic"/>
      </w:pPr>
      <w:r w:rsidRPr="00466DD2">
        <w:rPr>
          <w:b/>
          <w:bCs/>
        </w:rPr>
        <w:t>If this application leads to employment, I understand that false or misleading information in my application or interview may result in my release</w:t>
      </w:r>
      <w:r w:rsidRPr="005114CE">
        <w:t>.</w:t>
      </w:r>
    </w:p>
    <w:p w14:paraId="19779712" w14:textId="77777777" w:rsidR="00466DD2" w:rsidRDefault="00466DD2" w:rsidP="00490804">
      <w:pPr>
        <w:pStyle w:val="Italic"/>
      </w:pPr>
    </w:p>
    <w:p w14:paraId="2AAE6DB0" w14:textId="77777777" w:rsidR="00466DD2" w:rsidRPr="00871876" w:rsidRDefault="00466DD2" w:rsidP="00490804">
      <w:pPr>
        <w:pStyle w:val="Italic"/>
      </w:pP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6145"/>
        <w:gridCol w:w="674"/>
        <w:gridCol w:w="2189"/>
      </w:tblGrid>
      <w:tr w:rsidR="000D2539" w:rsidRPr="005114CE" w14:paraId="1E78BEF0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072" w:type="dxa"/>
          </w:tcPr>
          <w:p w14:paraId="43656B37" w14:textId="77777777" w:rsidR="000D2539" w:rsidRPr="005114CE" w:rsidRDefault="000D2539" w:rsidP="00490804">
            <w:r w:rsidRPr="005114CE">
              <w:t>Signature:</w:t>
            </w:r>
          </w:p>
        </w:tc>
        <w:tc>
          <w:tcPr>
            <w:tcW w:w="6145" w:type="dxa"/>
            <w:tcBorders>
              <w:bottom w:val="single" w:sz="4" w:space="0" w:color="auto"/>
            </w:tcBorders>
          </w:tcPr>
          <w:p w14:paraId="24CEFD31" w14:textId="77777777" w:rsidR="000D2539" w:rsidRPr="005114CE" w:rsidRDefault="000D2539" w:rsidP="00682C69">
            <w:pPr>
              <w:pStyle w:val="FieldText"/>
            </w:pPr>
          </w:p>
        </w:tc>
        <w:tc>
          <w:tcPr>
            <w:tcW w:w="674" w:type="dxa"/>
          </w:tcPr>
          <w:p w14:paraId="33D3FCF8" w14:textId="77777777" w:rsidR="000D2539" w:rsidRPr="005114CE" w:rsidRDefault="000D2539" w:rsidP="00C92A3C">
            <w:pPr>
              <w:pStyle w:val="Heading4"/>
            </w:pPr>
            <w:r w:rsidRPr="005114CE">
              <w:t>Date:</w:t>
            </w:r>
          </w:p>
        </w:tc>
        <w:tc>
          <w:tcPr>
            <w:tcW w:w="2189" w:type="dxa"/>
            <w:tcBorders>
              <w:bottom w:val="single" w:sz="4" w:space="0" w:color="auto"/>
            </w:tcBorders>
          </w:tcPr>
          <w:p w14:paraId="669C8A76" w14:textId="77777777" w:rsidR="000D2539" w:rsidRPr="005114CE" w:rsidRDefault="000D2539" w:rsidP="00682C69">
            <w:pPr>
              <w:pStyle w:val="FieldText"/>
            </w:pPr>
          </w:p>
        </w:tc>
      </w:tr>
    </w:tbl>
    <w:p w14:paraId="1941D083" w14:textId="77777777" w:rsidR="005F6E87" w:rsidRPr="004E34C6" w:rsidRDefault="005F6E87" w:rsidP="004E34C6"/>
    <w:sectPr w:rsidR="005F6E87" w:rsidRPr="004E34C6" w:rsidSect="00A41C13">
      <w:footerReference w:type="default" r:id="rId13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EC60AE" w14:textId="77777777" w:rsidR="000F61E1" w:rsidRDefault="000F61E1" w:rsidP="00176E67">
      <w:r>
        <w:separator/>
      </w:r>
    </w:p>
  </w:endnote>
  <w:endnote w:type="continuationSeparator" w:id="0">
    <w:p w14:paraId="341D0EC8" w14:textId="77777777" w:rsidR="000F61E1" w:rsidRDefault="000F61E1" w:rsidP="00176E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9631626"/>
      <w:docPartObj>
        <w:docPartGallery w:val="Page Numbers (Bottom of Page)"/>
        <w:docPartUnique/>
      </w:docPartObj>
    </w:sdtPr>
    <w:sdtContent>
      <w:p w14:paraId="36574880" w14:textId="77777777" w:rsidR="00176E67" w:rsidRDefault="00C8155B">
        <w:pPr>
          <w:pStyle w:val="Footer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176E6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53CA4C" w14:textId="77777777" w:rsidR="000F61E1" w:rsidRDefault="000F61E1" w:rsidP="00176E67">
      <w:r>
        <w:separator/>
      </w:r>
    </w:p>
  </w:footnote>
  <w:footnote w:type="continuationSeparator" w:id="0">
    <w:p w14:paraId="69A91C25" w14:textId="77777777" w:rsidR="000F61E1" w:rsidRDefault="000F61E1" w:rsidP="00176E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BFE22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81C84E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60B91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33C8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03E1BE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07456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97664C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14C3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54A7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5CE38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06990307">
    <w:abstractNumId w:val="9"/>
  </w:num>
  <w:num w:numId="2" w16cid:durableId="1699507478">
    <w:abstractNumId w:val="7"/>
  </w:num>
  <w:num w:numId="3" w16cid:durableId="2127699928">
    <w:abstractNumId w:val="6"/>
  </w:num>
  <w:num w:numId="4" w16cid:durableId="299001095">
    <w:abstractNumId w:val="5"/>
  </w:num>
  <w:num w:numId="5" w16cid:durableId="1145972001">
    <w:abstractNumId w:val="4"/>
  </w:num>
  <w:num w:numId="6" w16cid:durableId="1214123038">
    <w:abstractNumId w:val="8"/>
  </w:num>
  <w:num w:numId="7" w16cid:durableId="1077938687">
    <w:abstractNumId w:val="3"/>
  </w:num>
  <w:num w:numId="8" w16cid:durableId="25520926">
    <w:abstractNumId w:val="2"/>
  </w:num>
  <w:num w:numId="9" w16cid:durableId="2000765319">
    <w:abstractNumId w:val="1"/>
  </w:num>
  <w:num w:numId="10" w16cid:durableId="7739836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016"/>
    <w:rsid w:val="000071F7"/>
    <w:rsid w:val="00010B00"/>
    <w:rsid w:val="0002798A"/>
    <w:rsid w:val="00083002"/>
    <w:rsid w:val="00087B85"/>
    <w:rsid w:val="000A01F1"/>
    <w:rsid w:val="000C1163"/>
    <w:rsid w:val="000C797A"/>
    <w:rsid w:val="000D2539"/>
    <w:rsid w:val="000D2BB8"/>
    <w:rsid w:val="000F2DF4"/>
    <w:rsid w:val="000F4CB3"/>
    <w:rsid w:val="000F61E1"/>
    <w:rsid w:val="000F6783"/>
    <w:rsid w:val="00120C95"/>
    <w:rsid w:val="0014663E"/>
    <w:rsid w:val="00176E67"/>
    <w:rsid w:val="00180664"/>
    <w:rsid w:val="001903F7"/>
    <w:rsid w:val="0019395E"/>
    <w:rsid w:val="001A114E"/>
    <w:rsid w:val="001D6B76"/>
    <w:rsid w:val="00211828"/>
    <w:rsid w:val="00250014"/>
    <w:rsid w:val="00274016"/>
    <w:rsid w:val="00275BB5"/>
    <w:rsid w:val="0028353C"/>
    <w:rsid w:val="00286F6A"/>
    <w:rsid w:val="00291C8C"/>
    <w:rsid w:val="002A1ECE"/>
    <w:rsid w:val="002A2510"/>
    <w:rsid w:val="002A6FA9"/>
    <w:rsid w:val="002B4D1D"/>
    <w:rsid w:val="002C10B1"/>
    <w:rsid w:val="002D222A"/>
    <w:rsid w:val="003076FD"/>
    <w:rsid w:val="00317005"/>
    <w:rsid w:val="00330050"/>
    <w:rsid w:val="00335259"/>
    <w:rsid w:val="003929F1"/>
    <w:rsid w:val="003A1B63"/>
    <w:rsid w:val="003A41A1"/>
    <w:rsid w:val="003B2326"/>
    <w:rsid w:val="00400251"/>
    <w:rsid w:val="00437ED0"/>
    <w:rsid w:val="00440CD8"/>
    <w:rsid w:val="00443837"/>
    <w:rsid w:val="00447DAA"/>
    <w:rsid w:val="00450F66"/>
    <w:rsid w:val="00461739"/>
    <w:rsid w:val="00466DD2"/>
    <w:rsid w:val="00467865"/>
    <w:rsid w:val="0048685F"/>
    <w:rsid w:val="00490804"/>
    <w:rsid w:val="004A1437"/>
    <w:rsid w:val="004A4198"/>
    <w:rsid w:val="004A54EA"/>
    <w:rsid w:val="004B0578"/>
    <w:rsid w:val="004E34C6"/>
    <w:rsid w:val="004F62AD"/>
    <w:rsid w:val="00501AE8"/>
    <w:rsid w:val="00504B65"/>
    <w:rsid w:val="005114CE"/>
    <w:rsid w:val="0052122B"/>
    <w:rsid w:val="005557F6"/>
    <w:rsid w:val="00563778"/>
    <w:rsid w:val="0057116E"/>
    <w:rsid w:val="0057398C"/>
    <w:rsid w:val="005B4AE2"/>
    <w:rsid w:val="005E63CC"/>
    <w:rsid w:val="005F6E87"/>
    <w:rsid w:val="00602863"/>
    <w:rsid w:val="00607FED"/>
    <w:rsid w:val="00613129"/>
    <w:rsid w:val="00617C65"/>
    <w:rsid w:val="0063459A"/>
    <w:rsid w:val="0066126B"/>
    <w:rsid w:val="00682C69"/>
    <w:rsid w:val="006D2635"/>
    <w:rsid w:val="006D779C"/>
    <w:rsid w:val="006E4F63"/>
    <w:rsid w:val="006E729E"/>
    <w:rsid w:val="00722A00"/>
    <w:rsid w:val="00724FA4"/>
    <w:rsid w:val="007325A9"/>
    <w:rsid w:val="0075451A"/>
    <w:rsid w:val="007602AC"/>
    <w:rsid w:val="00774B67"/>
    <w:rsid w:val="00786E50"/>
    <w:rsid w:val="00793AC6"/>
    <w:rsid w:val="007A71DE"/>
    <w:rsid w:val="007B199B"/>
    <w:rsid w:val="007B6119"/>
    <w:rsid w:val="007C1DA0"/>
    <w:rsid w:val="007C71B8"/>
    <w:rsid w:val="007E17CB"/>
    <w:rsid w:val="007E2A15"/>
    <w:rsid w:val="007E56C4"/>
    <w:rsid w:val="007F3D5B"/>
    <w:rsid w:val="008107D6"/>
    <w:rsid w:val="00841645"/>
    <w:rsid w:val="00852EC6"/>
    <w:rsid w:val="00856C35"/>
    <w:rsid w:val="00871876"/>
    <w:rsid w:val="008753A7"/>
    <w:rsid w:val="0088782D"/>
    <w:rsid w:val="008B7081"/>
    <w:rsid w:val="008D7A67"/>
    <w:rsid w:val="008F2F8A"/>
    <w:rsid w:val="008F5BCD"/>
    <w:rsid w:val="00902964"/>
    <w:rsid w:val="00920507"/>
    <w:rsid w:val="00933455"/>
    <w:rsid w:val="0094790F"/>
    <w:rsid w:val="00966B90"/>
    <w:rsid w:val="0097039F"/>
    <w:rsid w:val="009737B7"/>
    <w:rsid w:val="009802C4"/>
    <w:rsid w:val="009976D9"/>
    <w:rsid w:val="00997A3E"/>
    <w:rsid w:val="009A12D5"/>
    <w:rsid w:val="009A4EA3"/>
    <w:rsid w:val="009A55DC"/>
    <w:rsid w:val="009C220D"/>
    <w:rsid w:val="00A211B2"/>
    <w:rsid w:val="00A2727E"/>
    <w:rsid w:val="00A35524"/>
    <w:rsid w:val="00A41C13"/>
    <w:rsid w:val="00A569D9"/>
    <w:rsid w:val="00A60C9E"/>
    <w:rsid w:val="00A74F99"/>
    <w:rsid w:val="00A82BA3"/>
    <w:rsid w:val="00A94ACC"/>
    <w:rsid w:val="00AA2EA7"/>
    <w:rsid w:val="00AC14D4"/>
    <w:rsid w:val="00AC5067"/>
    <w:rsid w:val="00AE6FA4"/>
    <w:rsid w:val="00B03907"/>
    <w:rsid w:val="00B11811"/>
    <w:rsid w:val="00B311E1"/>
    <w:rsid w:val="00B4735C"/>
    <w:rsid w:val="00B579DF"/>
    <w:rsid w:val="00B90E75"/>
    <w:rsid w:val="00B90EC2"/>
    <w:rsid w:val="00BA268F"/>
    <w:rsid w:val="00BC07E3"/>
    <w:rsid w:val="00BD103E"/>
    <w:rsid w:val="00C01B2B"/>
    <w:rsid w:val="00C079CA"/>
    <w:rsid w:val="00C45FDA"/>
    <w:rsid w:val="00C67741"/>
    <w:rsid w:val="00C74647"/>
    <w:rsid w:val="00C76039"/>
    <w:rsid w:val="00C76480"/>
    <w:rsid w:val="00C80AD2"/>
    <w:rsid w:val="00C8155B"/>
    <w:rsid w:val="00C92A3C"/>
    <w:rsid w:val="00C92FD6"/>
    <w:rsid w:val="00CE5DC7"/>
    <w:rsid w:val="00CE7D54"/>
    <w:rsid w:val="00D14E73"/>
    <w:rsid w:val="00D43BF2"/>
    <w:rsid w:val="00D55AFA"/>
    <w:rsid w:val="00D6155E"/>
    <w:rsid w:val="00D81266"/>
    <w:rsid w:val="00D83A19"/>
    <w:rsid w:val="00D86A85"/>
    <w:rsid w:val="00D87525"/>
    <w:rsid w:val="00D90A75"/>
    <w:rsid w:val="00DA4514"/>
    <w:rsid w:val="00DC47A2"/>
    <w:rsid w:val="00DE1551"/>
    <w:rsid w:val="00DE1A09"/>
    <w:rsid w:val="00DE7FB7"/>
    <w:rsid w:val="00E106E2"/>
    <w:rsid w:val="00E20DDA"/>
    <w:rsid w:val="00E32A8B"/>
    <w:rsid w:val="00E36054"/>
    <w:rsid w:val="00E37E7B"/>
    <w:rsid w:val="00E46E04"/>
    <w:rsid w:val="00E87396"/>
    <w:rsid w:val="00E96F6F"/>
    <w:rsid w:val="00EB478A"/>
    <w:rsid w:val="00EC42A3"/>
    <w:rsid w:val="00F83033"/>
    <w:rsid w:val="00F966AA"/>
    <w:rsid w:val="00FB538F"/>
    <w:rsid w:val="00FC3071"/>
    <w:rsid w:val="00FD5902"/>
    <w:rsid w:val="00FE620E"/>
    <w:rsid w:val="00FF1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03A3A131"/>
  <w15:docId w15:val="{00011F13-DE89-4464-BBC4-5FC4746F7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6E67"/>
    <w:rPr>
      <w:rFonts w:asciiTheme="minorHAnsi" w:hAnsiTheme="minorHAnsi"/>
      <w:sz w:val="19"/>
      <w:szCs w:val="24"/>
    </w:rPr>
  </w:style>
  <w:style w:type="paragraph" w:styleId="Heading1">
    <w:name w:val="heading 1"/>
    <w:basedOn w:val="Normal"/>
    <w:next w:val="Normal"/>
    <w:qFormat/>
    <w:rsid w:val="00856C35"/>
    <w:pPr>
      <w:spacing w:before="200" w:after="120"/>
      <w:outlineLvl w:val="0"/>
    </w:pPr>
    <w:rPr>
      <w:rFonts w:asciiTheme="majorHAnsi" w:hAnsiTheme="majorHAnsi"/>
      <w:b/>
      <w:sz w:val="24"/>
    </w:rPr>
  </w:style>
  <w:style w:type="paragraph" w:styleId="Heading2">
    <w:name w:val="heading 2"/>
    <w:basedOn w:val="Normal"/>
    <w:next w:val="Normal"/>
    <w:qFormat/>
    <w:rsid w:val="00176E67"/>
    <w:pPr>
      <w:keepNext/>
      <w:shd w:val="clear" w:color="auto" w:fill="595959" w:themeFill="text1" w:themeFillTint="A6"/>
      <w:spacing w:before="200"/>
      <w:jc w:val="center"/>
      <w:outlineLvl w:val="1"/>
    </w:pPr>
    <w:rPr>
      <w:rFonts w:asciiTheme="majorHAnsi" w:hAnsiTheme="majorHAnsi"/>
      <w:b/>
      <w:color w:val="FFFFFF" w:themeColor="background1"/>
      <w:sz w:val="22"/>
    </w:rPr>
  </w:style>
  <w:style w:type="paragraph" w:styleId="Heading3">
    <w:name w:val="heading 3"/>
    <w:basedOn w:val="Normal"/>
    <w:next w:val="Normal"/>
    <w:qFormat/>
    <w:rsid w:val="00490804"/>
    <w:pPr>
      <w:outlineLvl w:val="2"/>
    </w:pPr>
    <w:rPr>
      <w:i/>
      <w:sz w:val="1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90804"/>
    <w:pPr>
      <w:jc w:val="right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490804"/>
    <w:rPr>
      <w:rFonts w:asciiTheme="minorHAnsi" w:hAnsiTheme="minorHAnsi"/>
      <w:sz w:val="19"/>
      <w:szCs w:val="24"/>
    </w:rPr>
  </w:style>
  <w:style w:type="paragraph" w:styleId="BalloonText">
    <w:name w:val="Balloon Text"/>
    <w:basedOn w:val="Normal"/>
    <w:semiHidden/>
    <w:rsid w:val="0002798A"/>
    <w:rPr>
      <w:rFonts w:ascii="Tahoma" w:hAnsi="Tahoma" w:cs="Tahoma"/>
      <w:sz w:val="16"/>
      <w:szCs w:val="16"/>
    </w:rPr>
  </w:style>
  <w:style w:type="paragraph" w:customStyle="1" w:styleId="Italic">
    <w:name w:val="Italic"/>
    <w:basedOn w:val="Normal"/>
    <w:qFormat/>
    <w:rsid w:val="00490804"/>
    <w:pPr>
      <w:spacing w:before="120" w:after="60"/>
    </w:pPr>
    <w:rPr>
      <w:i/>
      <w:sz w:val="20"/>
      <w:szCs w:val="20"/>
    </w:rPr>
  </w:style>
  <w:style w:type="paragraph" w:customStyle="1" w:styleId="Checkbox">
    <w:name w:val="Checkbox"/>
    <w:basedOn w:val="Normal"/>
    <w:next w:val="Normal"/>
    <w:qFormat/>
    <w:rsid w:val="00490804"/>
    <w:pPr>
      <w:jc w:val="center"/>
    </w:pPr>
    <w:rPr>
      <w:sz w:val="17"/>
      <w:szCs w:val="19"/>
    </w:rPr>
  </w:style>
  <w:style w:type="paragraph" w:customStyle="1" w:styleId="FieldText">
    <w:name w:val="Field Text"/>
    <w:basedOn w:val="Normal"/>
    <w:link w:val="FieldTextChar"/>
    <w:qFormat/>
    <w:rsid w:val="00490804"/>
    <w:rPr>
      <w:b/>
      <w:szCs w:val="19"/>
    </w:rPr>
  </w:style>
  <w:style w:type="character" w:customStyle="1" w:styleId="FieldTextChar">
    <w:name w:val="Field Text Char"/>
    <w:basedOn w:val="DefaultParagraphFont"/>
    <w:link w:val="FieldText"/>
    <w:rsid w:val="00490804"/>
    <w:rPr>
      <w:rFonts w:ascii="Arial" w:hAnsi="Arial"/>
      <w:b/>
      <w:sz w:val="19"/>
      <w:szCs w:val="19"/>
      <w:lang w:val="en-US" w:eastAsia="en-US" w:bidi="ar-SA"/>
    </w:rPr>
  </w:style>
  <w:style w:type="table" w:styleId="TableGrid">
    <w:name w:val="Table Grid"/>
    <w:basedOn w:val="TableNormal"/>
    <w:uiPriority w:val="59"/>
    <w:rsid w:val="00856C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mpanyName">
    <w:name w:val="Company Name"/>
    <w:basedOn w:val="Normal"/>
    <w:qFormat/>
    <w:rsid w:val="00176E67"/>
    <w:pPr>
      <w:jc w:val="right"/>
    </w:pPr>
    <w:rPr>
      <w:rFonts w:asciiTheme="majorHAnsi" w:hAnsiTheme="majorHAnsi"/>
      <w:b/>
      <w:color w:val="595959" w:themeColor="text1" w:themeTint="A6"/>
      <w:sz w:val="36"/>
    </w:rPr>
  </w:style>
  <w:style w:type="paragraph" w:styleId="Header">
    <w:name w:val="header"/>
    <w:basedOn w:val="Normal"/>
    <w:link w:val="HeaderChar"/>
    <w:uiPriority w:val="99"/>
    <w:semiHidden/>
    <w:unhideWhenUsed/>
    <w:rsid w:val="00176E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76E67"/>
    <w:rPr>
      <w:rFonts w:asciiTheme="minorHAnsi" w:hAnsiTheme="minorHAnsi"/>
      <w:sz w:val="19"/>
      <w:szCs w:val="24"/>
    </w:rPr>
  </w:style>
  <w:style w:type="paragraph" w:styleId="Footer">
    <w:name w:val="footer"/>
    <w:basedOn w:val="Normal"/>
    <w:link w:val="FooterChar"/>
    <w:uiPriority w:val="99"/>
    <w:unhideWhenUsed/>
    <w:rsid w:val="00176E67"/>
  </w:style>
  <w:style w:type="character" w:customStyle="1" w:styleId="FooterChar">
    <w:name w:val="Footer Char"/>
    <w:basedOn w:val="DefaultParagraphFont"/>
    <w:link w:val="Footer"/>
    <w:uiPriority w:val="99"/>
    <w:rsid w:val="00176E67"/>
    <w:rPr>
      <w:rFonts w:asciiTheme="minorHAnsi" w:hAnsiTheme="minorHAnsi"/>
      <w:sz w:val="19"/>
      <w:szCs w:val="24"/>
    </w:rPr>
  </w:style>
  <w:style w:type="table" w:styleId="TableGridLight">
    <w:name w:val="Grid Table Light"/>
    <w:basedOn w:val="TableNormal"/>
    <w:uiPriority w:val="40"/>
    <w:rsid w:val="00602863"/>
    <w:tblPr>
      <w:tblCellMar>
        <w:left w:w="0" w:type="dxa"/>
        <w:right w:w="0" w:type="dxa"/>
      </w:tblCellMar>
    </w:tblPr>
    <w:tblStylePr w:type="firstRow">
      <w:rPr>
        <w:b w:val="0"/>
        <w:i w:val="0"/>
      </w:rPr>
    </w:tblStylePr>
  </w:style>
  <w:style w:type="table" w:styleId="PlainTable3">
    <w:name w:val="Plain Table 3"/>
    <w:basedOn w:val="TableNormal"/>
    <w:uiPriority w:val="43"/>
    <w:rsid w:val="00602863"/>
    <w:tblPr>
      <w:tblStyleRowBandSize w:val="1"/>
      <w:tblStyleColBandSize w:val="1"/>
      <w:tblCellMar>
        <w:left w:w="0" w:type="dxa"/>
        <w:right w:w="0" w:type="dxa"/>
      </w:tblCellMar>
    </w:tblPr>
    <w:tcPr>
      <w:vAlign w:val="bottom"/>
    </w:tcPr>
    <w:tblStylePr w:type="firstRow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7E17C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17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manager@manchesterborough.gov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manager@manchesterborough.gov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ecre\Downloads\tf02803374_win32%20(2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B293D60E9492C4F91836F64DFCC37C6" ma:contentTypeVersion="12" ma:contentTypeDescription="Create a new document." ma:contentTypeScope="" ma:versionID="0692a399acea945a3a34adc5a4bbffeb">
  <xsd:schema xmlns:xsd="http://www.w3.org/2001/XMLSchema" xmlns:xs="http://www.w3.org/2001/XMLSchema" xmlns:p="http://schemas.microsoft.com/office/2006/metadata/properties" xmlns:ns2="5e0c3e4c-01c1-4b04-bee1-437758ccd6fd" xmlns:ns3="7249494e-763f-420d-83f4-f5ab00b80ec1" targetNamespace="http://schemas.microsoft.com/office/2006/metadata/properties" ma:root="true" ma:fieldsID="009e59c432833967b20a33d0578f012b" ns2:_="" ns3:_="">
    <xsd:import namespace="5e0c3e4c-01c1-4b04-bee1-437758ccd6fd"/>
    <xsd:import namespace="7249494e-763f-420d-83f4-f5ab00b80e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0c3e4c-01c1-4b04-bee1-437758ccd6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98912a5b-0398-4130-bcad-70f3b0d1525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49494e-763f-420d-83f4-f5ab00b80ec1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c041ac0b-38c0-49de-94f5-d5d8dfa4d304}" ma:internalName="TaxCatchAll" ma:showField="CatchAllData" ma:web="7249494e-763f-420d-83f4-f5ab00b80e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249494e-763f-420d-83f4-f5ab00b80ec1" xsi:nil="true"/>
    <lcf76f155ced4ddcb4097134ff3c332f xmlns="5e0c3e4c-01c1-4b04-bee1-437758ccd6f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F755B6D-17AB-435C-A6FE-91F8B8F8B99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A65B75E-FEC8-4E4E-A855-9C3D2BF2E7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0c3e4c-01c1-4b04-bee1-437758ccd6fd"/>
    <ds:schemaRef ds:uri="7249494e-763f-420d-83f4-f5ab00b80e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EC911AA-999D-4CC9-9A8B-57C5C4CC27BF}">
  <ds:schemaRefs>
    <ds:schemaRef ds:uri="http://schemas.microsoft.com/office/2006/metadata/properties"/>
    <ds:schemaRef ds:uri="http://schemas.microsoft.com/office/infopath/2007/PartnerControls"/>
    <ds:schemaRef ds:uri="7249494e-763f-420d-83f4-f5ab00b80ec1"/>
    <ds:schemaRef ds:uri="5e0c3e4c-01c1-4b04-bee1-437758ccd6f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tf02803374_win32 (2).dotx</Template>
  <TotalTime>26</TotalTime>
  <Pages>3</Pages>
  <Words>383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Employment application</vt:lpstr>
    </vt:vector>
  </TitlesOfParts>
  <Company/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Manchester Borough</dc:creator>
  <cp:lastModifiedBy>Manager</cp:lastModifiedBy>
  <cp:revision>12</cp:revision>
  <cp:lastPrinted>2022-04-18T16:55:00Z</cp:lastPrinted>
  <dcterms:created xsi:type="dcterms:W3CDTF">2022-04-18T16:20:00Z</dcterms:created>
  <dcterms:modified xsi:type="dcterms:W3CDTF">2025-07-29T14:54:00Z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TC060888241033</vt:lpwstr>
  </property>
  <property fmtid="{D5CDD505-2E9C-101B-9397-08002B2CF9AE}" pid="3" name="ContentTypeId">
    <vt:lpwstr>0x010100AB293D60E9492C4F91836F64DFCC37C6</vt:lpwstr>
  </property>
  <property fmtid="{D5CDD505-2E9C-101B-9397-08002B2CF9AE}" pid="4" name="InternalTags">
    <vt:lpwstr/>
  </property>
  <property fmtid="{D5CDD505-2E9C-101B-9397-08002B2CF9AE}" pid="5" name="FeatureTags">
    <vt:lpwstr/>
  </property>
  <property fmtid="{D5CDD505-2E9C-101B-9397-08002B2CF9AE}" pid="6" name="LocalizationTags">
    <vt:lpwstr/>
  </property>
  <property fmtid="{D5CDD505-2E9C-101B-9397-08002B2CF9AE}" pid="7" name="ScenarioTags">
    <vt:lpwstr/>
  </property>
  <property fmtid="{D5CDD505-2E9C-101B-9397-08002B2CF9AE}" pid="8" name="CampaignTags">
    <vt:lpwstr/>
  </property>
  <property fmtid="{D5CDD505-2E9C-101B-9397-08002B2CF9AE}" pid="9" name="LocMarketGroupTiers">
    <vt:lpwstr>,t:Tier 1,t:Tier 2,t:Tier 3,</vt:lpwstr>
  </property>
  <property fmtid="{D5CDD505-2E9C-101B-9397-08002B2CF9AE}" pid="10" name="Order">
    <vt:r8>2178500</vt:r8>
  </property>
  <property fmtid="{D5CDD505-2E9C-101B-9397-08002B2CF9AE}" pid="11" name="ComplianceAssetId">
    <vt:lpwstr/>
  </property>
  <property fmtid="{D5CDD505-2E9C-101B-9397-08002B2CF9AE}" pid="12" name="_ExtendedDescription">
    <vt:lpwstr/>
  </property>
  <property fmtid="{D5CDD505-2E9C-101B-9397-08002B2CF9AE}" pid="13" name="TriggerFlowInfo">
    <vt:lpwstr/>
  </property>
  <property fmtid="{D5CDD505-2E9C-101B-9397-08002B2CF9AE}" pid="14" name="MediaServiceImageTags">
    <vt:lpwstr/>
  </property>
</Properties>
</file>